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E6" w:rsidRPr="00090AAB" w:rsidRDefault="005013E6" w:rsidP="00090AAB">
      <w:pPr>
        <w:tabs>
          <w:tab w:val="left" w:pos="6510"/>
        </w:tabs>
        <w:jc w:val="both"/>
        <w:rPr>
          <w:rFonts w:ascii="Times New Roman" w:hAnsi="Times New Roman"/>
          <w:color w:val="FF0000"/>
          <w:szCs w:val="24"/>
        </w:rPr>
      </w:pPr>
      <w:r>
        <w:rPr>
          <w:rFonts w:ascii="Times New Roman" w:hAnsi="Times New Roman"/>
          <w:color w:val="FF0000"/>
          <w:szCs w:val="24"/>
        </w:rPr>
        <w:tab/>
      </w:r>
    </w:p>
    <w:p w:rsidR="005013E6" w:rsidRPr="00BA52DE" w:rsidRDefault="00E37CA1" w:rsidP="001A63E0">
      <w:pPr>
        <w:jc w:val="both"/>
        <w:rPr>
          <w:rFonts w:ascii="Times New Roman" w:hAnsi="Times New Roman"/>
          <w:color w:val="FF0000"/>
          <w:sz w:val="22"/>
        </w:rPr>
      </w:pPr>
      <w:r w:rsidRPr="00BA52DE">
        <w:rPr>
          <w:rFonts w:ascii="Times New Roman" w:hAnsi="Times New Roman"/>
          <w:sz w:val="22"/>
        </w:rPr>
        <w:t xml:space="preserve">На основу члана 47. став 5. и члана 58. Закона о запосленима у аутономним покрајинама и јединицама локалне самоуправе ( „Службени гласник Републике Србије“ број: 21/16, 113/17, 95/18, 114/21, 92/23, 113/17 - др. закон, 95/18 - др. закон, 86/19 - др. закон, 157/20 - др.закон, 123/21 - др. закон), члана 5. Уредбе о критеријумима за разврставање радних места и мерилима за опис радних места службеника у аутономним покрајинама и јединицама локалне самоуправе („Службени гласник Републике Србије“, број 88/16, 12/22, 113/17 –др.закон, 95/18 – др.закон, 86/19 – др.закон, 157/20 – др.закон, 123/21 – др.закон и 19/25-др.закон), Уредбе о критеријумима за разврставање радних места и мерилима за опис радних места намештеника у аутономним покрајинама и јединицама локалне самоуправе (''Службени гласник Републике Србије'' број 88/2016), Уредбе о одређивању компетенција за рад службеника у органима аутономних покрајина и јединицама локалне самоуправе (''Службени гласник Републике Србије бр. 132/2021), члана 15. Одлуке о Општинској управи општине Житорађа (''Службени лист града Ниша'' број 152/16, 115/17,  92/24 и 77/25), члана 10. Одлуке о правобранилаштву (''Службени лист града Ниша'' број 28/2015), Општинско веће општине Житорађа, на </w:t>
      </w:r>
      <w:r w:rsidRPr="00BA52DE">
        <w:rPr>
          <w:rFonts w:ascii="Times New Roman" w:hAnsi="Times New Roman"/>
          <w:sz w:val="22"/>
          <w:lang w:val="sr-Cyrl-RS"/>
        </w:rPr>
        <w:t xml:space="preserve">телефонској </w:t>
      </w:r>
      <w:r w:rsidRPr="00BA52DE">
        <w:rPr>
          <w:rFonts w:ascii="Times New Roman" w:hAnsi="Times New Roman"/>
          <w:sz w:val="22"/>
        </w:rPr>
        <w:t xml:space="preserve">седници одржаној дана </w:t>
      </w:r>
      <w:r w:rsidR="00BF27A8">
        <w:rPr>
          <w:rFonts w:ascii="Times New Roman" w:hAnsi="Times New Roman"/>
          <w:sz w:val="22"/>
        </w:rPr>
        <w:t>11.08.2026</w:t>
      </w:r>
      <w:r w:rsidRPr="00BA52DE">
        <w:rPr>
          <w:rFonts w:ascii="Times New Roman" w:hAnsi="Times New Roman"/>
          <w:sz w:val="22"/>
        </w:rPr>
        <w:t>. године, усвојило је</w:t>
      </w:r>
    </w:p>
    <w:p w:rsidR="005013E6" w:rsidRPr="00BA52DE" w:rsidRDefault="005013E6" w:rsidP="001A63E0">
      <w:pPr>
        <w:jc w:val="both"/>
        <w:rPr>
          <w:rFonts w:ascii="Times New Roman" w:hAnsi="Times New Roman"/>
          <w:sz w:val="22"/>
        </w:rPr>
      </w:pPr>
    </w:p>
    <w:p w:rsidR="001A63E0" w:rsidRPr="00BA52DE" w:rsidRDefault="000D3459" w:rsidP="001A63E0">
      <w:pPr>
        <w:jc w:val="center"/>
        <w:rPr>
          <w:rFonts w:ascii="Times New Roman" w:hAnsi="Times New Roman"/>
          <w:sz w:val="22"/>
        </w:rPr>
      </w:pPr>
      <w:r w:rsidRPr="00BA52DE">
        <w:rPr>
          <w:rFonts w:ascii="Times New Roman" w:hAnsi="Times New Roman"/>
          <w:sz w:val="22"/>
        </w:rPr>
        <w:t>ПРАВИЛНИК</w:t>
      </w:r>
    </w:p>
    <w:p w:rsidR="000F580C" w:rsidRPr="00BA52DE" w:rsidRDefault="001A63E0" w:rsidP="00236B53">
      <w:pPr>
        <w:jc w:val="center"/>
        <w:rPr>
          <w:rFonts w:ascii="Times New Roman" w:hAnsi="Times New Roman"/>
          <w:sz w:val="22"/>
        </w:rPr>
      </w:pPr>
      <w:r w:rsidRPr="00BA52DE">
        <w:rPr>
          <w:rFonts w:ascii="Times New Roman" w:hAnsi="Times New Roman"/>
          <w:sz w:val="22"/>
        </w:rPr>
        <w:t xml:space="preserve">о </w:t>
      </w:r>
      <w:r w:rsidR="00DD1469">
        <w:rPr>
          <w:rFonts w:ascii="Times New Roman" w:hAnsi="Times New Roman"/>
          <w:sz w:val="22"/>
          <w:lang w:val="sr-Cyrl-RS"/>
        </w:rPr>
        <w:t>првој измени и допуни</w:t>
      </w:r>
      <w:r w:rsidR="006B2E6A" w:rsidRPr="00BA52DE">
        <w:rPr>
          <w:rFonts w:ascii="Times New Roman" w:hAnsi="Times New Roman"/>
          <w:sz w:val="22"/>
        </w:rPr>
        <w:t xml:space="preserve"> </w:t>
      </w:r>
      <w:r w:rsidR="00424A6F" w:rsidRPr="00BA52DE">
        <w:rPr>
          <w:rFonts w:ascii="Times New Roman" w:hAnsi="Times New Roman"/>
          <w:sz w:val="22"/>
        </w:rPr>
        <w:t>Правилника</w:t>
      </w:r>
      <w:r w:rsidR="006B2E6A" w:rsidRPr="00BA52DE">
        <w:rPr>
          <w:rFonts w:ascii="Times New Roman" w:hAnsi="Times New Roman"/>
          <w:sz w:val="22"/>
        </w:rPr>
        <w:t xml:space="preserve"> </w:t>
      </w:r>
      <w:r w:rsidR="007A5716" w:rsidRPr="00BA52DE">
        <w:rPr>
          <w:rFonts w:ascii="Times New Roman" w:hAnsi="Times New Roman"/>
          <w:sz w:val="22"/>
        </w:rPr>
        <w:t>о организацији и систематизацији радних места у Општинској управи и Општинском правобранилаштву општине Житорађа</w:t>
      </w:r>
      <w:r w:rsidR="003C3777" w:rsidRPr="00BA52DE">
        <w:rPr>
          <w:rFonts w:ascii="Times New Roman" w:hAnsi="Times New Roman"/>
          <w:sz w:val="22"/>
        </w:rPr>
        <w:t xml:space="preserve"> </w:t>
      </w:r>
    </w:p>
    <w:p w:rsidR="000F580C" w:rsidRPr="00BA52DE" w:rsidRDefault="000F580C" w:rsidP="001A63E0">
      <w:pPr>
        <w:jc w:val="both"/>
        <w:rPr>
          <w:rFonts w:ascii="Times New Roman" w:hAnsi="Times New Roman"/>
          <w:sz w:val="22"/>
        </w:rPr>
      </w:pPr>
    </w:p>
    <w:p w:rsidR="00393E72" w:rsidRPr="00BA52DE" w:rsidRDefault="001A63E0" w:rsidP="007A5716">
      <w:pPr>
        <w:tabs>
          <w:tab w:val="left" w:pos="790"/>
        </w:tabs>
        <w:jc w:val="both"/>
        <w:rPr>
          <w:rFonts w:ascii="Times New Roman" w:hAnsi="Times New Roman"/>
          <w:sz w:val="22"/>
        </w:rPr>
      </w:pPr>
      <w:r w:rsidRPr="00BA52DE">
        <w:rPr>
          <w:rFonts w:ascii="Times New Roman" w:hAnsi="Times New Roman"/>
          <w:sz w:val="22"/>
        </w:rPr>
        <w:tab/>
        <w:t>У Правилнику о организацији и систематизацији радних места у Општинској управи и Општинском правобранилаштву општине Житорађа</w:t>
      </w:r>
      <w:r w:rsidR="00D676FA" w:rsidRPr="00BA52DE">
        <w:rPr>
          <w:rFonts w:ascii="Times New Roman" w:hAnsi="Times New Roman"/>
          <w:sz w:val="22"/>
        </w:rPr>
        <w:t xml:space="preserve"> </w:t>
      </w:r>
      <w:r w:rsidR="00CD5EFE" w:rsidRPr="00BA52DE">
        <w:rPr>
          <w:rFonts w:ascii="Times New Roman" w:hAnsi="Times New Roman"/>
          <w:sz w:val="22"/>
        </w:rPr>
        <w:t>(,,Службени лист</w:t>
      </w:r>
      <w:r w:rsidRPr="00BA52DE">
        <w:rPr>
          <w:rFonts w:ascii="Times New Roman" w:hAnsi="Times New Roman"/>
          <w:sz w:val="22"/>
        </w:rPr>
        <w:t xml:space="preserve"> града Ниша“, бр. </w:t>
      </w:r>
      <w:r w:rsidR="00E37CA1" w:rsidRPr="00BA52DE">
        <w:rPr>
          <w:rFonts w:ascii="Times New Roman" w:hAnsi="Times New Roman"/>
          <w:sz w:val="22"/>
          <w:lang w:val="sr-Cyrl-RS"/>
        </w:rPr>
        <w:t>69</w:t>
      </w:r>
      <w:r w:rsidR="00D676FA" w:rsidRPr="00BA52DE">
        <w:rPr>
          <w:rFonts w:ascii="Times New Roman" w:hAnsi="Times New Roman"/>
          <w:sz w:val="22"/>
        </w:rPr>
        <w:t>/202</w:t>
      </w:r>
      <w:r w:rsidR="00E37CA1" w:rsidRPr="00BA52DE">
        <w:rPr>
          <w:rFonts w:ascii="Times New Roman" w:hAnsi="Times New Roman"/>
          <w:sz w:val="22"/>
          <w:lang w:val="sr-Cyrl-RS"/>
        </w:rPr>
        <w:t>6</w:t>
      </w:r>
      <w:r w:rsidR="00CD5EFE" w:rsidRPr="00BA52DE">
        <w:rPr>
          <w:rFonts w:ascii="Times New Roman" w:hAnsi="Times New Roman"/>
          <w:sz w:val="22"/>
        </w:rPr>
        <w:t>),</w:t>
      </w:r>
      <w:r w:rsidRPr="00BA52DE">
        <w:rPr>
          <w:rFonts w:ascii="Times New Roman" w:hAnsi="Times New Roman"/>
          <w:sz w:val="22"/>
        </w:rPr>
        <w:t xml:space="preserve"> </w:t>
      </w:r>
    </w:p>
    <w:p w:rsidR="00393E72" w:rsidRPr="00BA52DE" w:rsidRDefault="00393E72" w:rsidP="00393E72">
      <w:pPr>
        <w:tabs>
          <w:tab w:val="left" w:pos="790"/>
        </w:tabs>
        <w:jc w:val="both"/>
        <w:rPr>
          <w:rFonts w:ascii="Times New Roman" w:hAnsi="Times New Roman"/>
          <w:sz w:val="22"/>
        </w:rPr>
      </w:pPr>
    </w:p>
    <w:p w:rsidR="00393E72" w:rsidRPr="00BA52DE" w:rsidRDefault="00393E72" w:rsidP="00393E72">
      <w:pPr>
        <w:tabs>
          <w:tab w:val="left" w:pos="790"/>
        </w:tabs>
        <w:jc w:val="both"/>
        <w:rPr>
          <w:rFonts w:ascii="Times New Roman" w:hAnsi="Times New Roman"/>
          <w:b/>
          <w:sz w:val="22"/>
        </w:rPr>
      </w:pPr>
      <w:r w:rsidRPr="00BA52DE">
        <w:rPr>
          <w:rFonts w:ascii="Times New Roman" w:hAnsi="Times New Roman"/>
          <w:b/>
          <w:sz w:val="22"/>
        </w:rPr>
        <w:t>МЕЊА СЕ:</w:t>
      </w:r>
    </w:p>
    <w:p w:rsidR="00E37CA1" w:rsidRPr="00BA52DE" w:rsidRDefault="00E37CA1" w:rsidP="00393E72">
      <w:pPr>
        <w:tabs>
          <w:tab w:val="left" w:pos="790"/>
        </w:tabs>
        <w:jc w:val="both"/>
        <w:rPr>
          <w:rFonts w:ascii="Times New Roman" w:hAnsi="Times New Roman"/>
          <w:b/>
          <w:sz w:val="22"/>
        </w:rPr>
      </w:pPr>
    </w:p>
    <w:p w:rsidR="00536FAD" w:rsidRPr="00BA52DE" w:rsidRDefault="00393E72" w:rsidP="00393E72">
      <w:pPr>
        <w:tabs>
          <w:tab w:val="left" w:pos="790"/>
        </w:tabs>
        <w:jc w:val="both"/>
        <w:rPr>
          <w:rFonts w:ascii="Times New Roman" w:hAnsi="Times New Roman"/>
          <w:sz w:val="22"/>
          <w:lang w:val="sr-Cyrl-RS"/>
        </w:rPr>
      </w:pPr>
      <w:r w:rsidRPr="00BA52DE">
        <w:rPr>
          <w:rFonts w:ascii="Times New Roman" w:hAnsi="Times New Roman"/>
          <w:b/>
          <w:sz w:val="22"/>
        </w:rPr>
        <w:t>Чл.</w:t>
      </w:r>
      <w:r w:rsidR="00E37CA1" w:rsidRPr="00BA52DE">
        <w:rPr>
          <w:rFonts w:ascii="Times New Roman" w:hAnsi="Times New Roman"/>
          <w:b/>
          <w:sz w:val="22"/>
          <w:lang w:val="sr-Cyrl-RS"/>
        </w:rPr>
        <w:t>61</w:t>
      </w:r>
      <w:r w:rsidRPr="00BA52DE">
        <w:rPr>
          <w:rFonts w:ascii="Times New Roman" w:hAnsi="Times New Roman"/>
          <w:b/>
          <w:sz w:val="22"/>
        </w:rPr>
        <w:t>.</w:t>
      </w:r>
      <w:r w:rsidRPr="00BA52DE">
        <w:rPr>
          <w:rFonts w:ascii="Times New Roman" w:hAnsi="Times New Roman"/>
          <w:sz w:val="22"/>
        </w:rPr>
        <w:t xml:space="preserve"> </w:t>
      </w:r>
      <w:r w:rsidR="00536FAD" w:rsidRPr="00BA52DE">
        <w:rPr>
          <w:rFonts w:ascii="Times New Roman" w:hAnsi="Times New Roman"/>
          <w:sz w:val="22"/>
          <w:lang w:val="sr-Cyrl-RS"/>
        </w:rPr>
        <w:t xml:space="preserve">у делу Одсек за инспекцијске послове тако да радна места у Одсеку са описом послова, компетенцијама и квалификацијама сада гласи:  </w:t>
      </w:r>
    </w:p>
    <w:p w:rsidR="00536FAD" w:rsidRPr="00BA52DE" w:rsidRDefault="00536FAD" w:rsidP="00393E72">
      <w:pPr>
        <w:tabs>
          <w:tab w:val="left" w:pos="790"/>
        </w:tabs>
        <w:jc w:val="both"/>
        <w:rPr>
          <w:rFonts w:ascii="Times New Roman" w:eastAsia="Times New Roman" w:hAnsi="Times New Roman"/>
          <w:b/>
          <w:sz w:val="22"/>
          <w:lang w:val="sr-Cyrl-RS"/>
        </w:rPr>
      </w:pPr>
    </w:p>
    <w:p w:rsidR="00536FAD" w:rsidRPr="00536FAD" w:rsidRDefault="00536FAD" w:rsidP="00536FAD">
      <w:pPr>
        <w:tabs>
          <w:tab w:val="left" w:pos="360"/>
        </w:tabs>
        <w:spacing w:after="200" w:line="0" w:lineRule="atLeast"/>
        <w:rPr>
          <w:rFonts w:ascii="Times New Roman" w:eastAsia="Times New Roman" w:hAnsi="Times New Roman"/>
          <w:b/>
          <w:sz w:val="22"/>
        </w:rPr>
      </w:pPr>
      <w:r w:rsidRPr="00536FAD">
        <w:rPr>
          <w:rFonts w:ascii="Times New Roman" w:eastAsia="Times New Roman" w:hAnsi="Times New Roman"/>
          <w:b/>
          <w:sz w:val="22"/>
          <w:lang w:val="sr-Cyrl-RS"/>
        </w:rPr>
        <w:t>2</w:t>
      </w:r>
      <w:r>
        <w:rPr>
          <w:rFonts w:ascii="Times New Roman" w:eastAsia="Times New Roman" w:hAnsi="Times New Roman"/>
          <w:b/>
          <w:sz w:val="22"/>
          <w:lang w:val="sr-Cyrl-RS"/>
        </w:rPr>
        <w:t>2</w:t>
      </w:r>
      <w:r w:rsidRPr="00536FAD">
        <w:rPr>
          <w:rFonts w:ascii="Times New Roman" w:eastAsia="Times New Roman" w:hAnsi="Times New Roman"/>
          <w:b/>
          <w:sz w:val="22"/>
        </w:rPr>
        <w:t xml:space="preserve">. </w:t>
      </w:r>
      <w:r>
        <w:rPr>
          <w:rFonts w:ascii="Times New Roman" w:eastAsia="Times New Roman" w:hAnsi="Times New Roman"/>
          <w:b/>
          <w:sz w:val="22"/>
          <w:lang w:val="sr-Cyrl-RS"/>
        </w:rPr>
        <w:t xml:space="preserve">Шеф одсека и </w:t>
      </w:r>
      <w:r w:rsidRPr="00536FAD">
        <w:rPr>
          <w:rFonts w:ascii="Times New Roman" w:eastAsia="Times New Roman" w:hAnsi="Times New Roman"/>
          <w:b/>
          <w:sz w:val="22"/>
        </w:rPr>
        <w:t>Kомунални инспектор</w:t>
      </w:r>
    </w:p>
    <w:p w:rsidR="00536FAD" w:rsidRPr="00536FAD" w:rsidRDefault="00536FAD" w:rsidP="00536FAD">
      <w:pPr>
        <w:tabs>
          <w:tab w:val="left" w:pos="7200"/>
        </w:tabs>
        <w:spacing w:after="200" w:line="0" w:lineRule="atLeast"/>
        <w:rPr>
          <w:rFonts w:ascii="Times New Roman" w:eastAsia="Times New Roman" w:hAnsi="Times New Roman"/>
          <w:b/>
          <w:sz w:val="22"/>
          <w:lang w:val="sr-Cyrl-RS"/>
        </w:rPr>
      </w:pPr>
      <w:r w:rsidRPr="00536FAD">
        <w:rPr>
          <w:rFonts w:ascii="Times New Roman" w:eastAsia="Times New Roman" w:hAnsi="Times New Roman"/>
          <w:b/>
          <w:sz w:val="22"/>
        </w:rPr>
        <w:t>Звање: Саветник</w:t>
      </w:r>
      <w:r w:rsidRPr="00536FAD">
        <w:rPr>
          <w:rFonts w:ascii="Times New Roman" w:eastAsia="Times New Roman" w:hAnsi="Times New Roman"/>
          <w:sz w:val="22"/>
          <w:lang w:val="sr-Cyrl-RS"/>
        </w:rPr>
        <w:t xml:space="preserve">                                                                                        </w:t>
      </w:r>
      <w:r w:rsidRPr="00536FAD">
        <w:rPr>
          <w:rFonts w:ascii="Times New Roman" w:eastAsia="Times New Roman" w:hAnsi="Times New Roman"/>
          <w:b/>
          <w:sz w:val="22"/>
        </w:rPr>
        <w:t>број с</w:t>
      </w:r>
      <w:r>
        <w:rPr>
          <w:rFonts w:ascii="Times New Roman" w:eastAsia="Times New Roman" w:hAnsi="Times New Roman"/>
          <w:b/>
          <w:sz w:val="22"/>
        </w:rPr>
        <w:t>лужбеника:</w:t>
      </w:r>
      <w:r>
        <w:rPr>
          <w:rFonts w:ascii="Times New Roman" w:eastAsia="Times New Roman" w:hAnsi="Times New Roman"/>
          <w:b/>
          <w:sz w:val="22"/>
          <w:lang w:val="sr-Cyrl-RS"/>
        </w:rPr>
        <w:t>1</w:t>
      </w:r>
    </w:p>
    <w:p w:rsidR="00536FAD" w:rsidRPr="00536FAD" w:rsidRDefault="00536FAD" w:rsidP="00536FAD">
      <w:pPr>
        <w:tabs>
          <w:tab w:val="left" w:pos="7200"/>
        </w:tabs>
        <w:spacing w:after="200" w:line="0" w:lineRule="atLeast"/>
        <w:jc w:val="both"/>
        <w:rPr>
          <w:rFonts w:ascii="Times New Roman" w:hAnsi="Times New Roman"/>
          <w:kern w:val="2"/>
          <w:sz w:val="22"/>
          <w:lang w:val="sr-Cyrl-RS"/>
        </w:rPr>
      </w:pPr>
      <w:r w:rsidRPr="00536FAD">
        <w:rPr>
          <w:rFonts w:ascii="Times New Roman" w:eastAsia="Times New Roman" w:hAnsi="Times New Roman"/>
          <w:b/>
          <w:sz w:val="22"/>
        </w:rPr>
        <w:t>Опис посла:</w:t>
      </w:r>
      <w:r w:rsidRPr="00536FAD">
        <w:rPr>
          <w:rFonts w:ascii="Times New Roman" w:eastAsia="Times New Roman" w:hAnsi="Times New Roman"/>
          <w:kern w:val="2"/>
          <w:sz w:val="22"/>
        </w:rPr>
        <w:t xml:space="preserve"> Руководи, организује и планира рад Одсека, пружа стручна упутства, координира и  надзире рад запослених у одељењу; стара се о законитом, правилном и благовременом обављању послова у Одсеку; издаје налоге за инспекцијски надзор</w:t>
      </w:r>
      <w:r>
        <w:rPr>
          <w:rFonts w:ascii="Times New Roman" w:eastAsia="Times New Roman" w:hAnsi="Times New Roman"/>
          <w:kern w:val="2"/>
          <w:sz w:val="22"/>
          <w:lang w:val="sr-Cyrl-RS"/>
        </w:rPr>
        <w:t xml:space="preserve">. </w:t>
      </w:r>
      <w:r w:rsidRPr="00536FAD">
        <w:rPr>
          <w:rFonts w:ascii="Times New Roman" w:hAnsi="Times New Roman"/>
          <w:kern w:val="2"/>
          <w:sz w:val="22"/>
        </w:rPr>
        <w:t xml:space="preserve">Обавља сложене послове који су прецизно одређени и подразумевају примену утврђених метода рада, поступака, стручних техника са јасним оквиром самосталног деловања, уз повремени надзор непосредног руководиоца. Поседује способност да проблеме решава без појединачних упутстава непосредног руководиоца и уз обраћање непосредном руководиоцу само када је проблем сложен и захтева додатно знање и искуство. Обавља сложене послове који су прецизно одређени и подразумевају примену утврђених метода рада, поступака, стручних техника са јасним оквиром самосталног деловања, уз повремени надзор непосредног руководиоца. Поседује способност да проблеме решава без појединачних упутстава непосредног руководиоца и уз обраћање непосредном руководиоцу само када је проблем сложен и захтева додатно знање и искуство. Обавља нормативно-правне послове везаних за учествовање у припреми делова нацрта свих врста нормативних аката из надлежности јединица локалне самоуправе и Општинске управе. Обавља управо-правне послове првостепеног управног поступка, израда првостепених управних аката. Обавља студијско-аналитичких послова, учествује у припреми извештаја и информација о утврђеном стању, делова елабората, студија, програма, пројеката, планова и процене у одговарајућој области, прати реализацију и припрема извештаје о извршењу стратегија и пројеката, даје мишљења у вези примене прописа и општих аката из надлежности органа, ради на стварању и ажурирању базе података из надлежности органа. Врши надзор над применом прописа у области </w:t>
      </w:r>
      <w:r w:rsidRPr="00536FAD">
        <w:rPr>
          <w:rFonts w:ascii="Times New Roman" w:hAnsi="Times New Roman"/>
          <w:kern w:val="2"/>
          <w:sz w:val="22"/>
        </w:rPr>
        <w:lastRenderedPageBreak/>
        <w:t>комуналне делатности и области саобраћаја и одговоран је за надзор над заштитом и одржавањем комуналних објеката, контролише одржавање комуналних објеката, јавних зелених површина, улица и тротоара, одржавање комуналних инсталација, стара се о превозу у друмском саобраћају, стара се да се превоз у друмском саобраћају одвија у складу са Законом о превозу у друмском саобраћају и другим прописима и врши контролу локалног превоза и то: ванлинијског превоза путника, линијског превоза путника и слободног превоза ствари и ауто-такси превоза, доноси потребна решења у циљу спровођења Закона о комуналним делатностима и одлука скупштине општине и стара се о њиховом спровођењу, сачињава записнике на терену, подноси прекршајне пријаве из области комуналног надзора. Обавља послове инспекцијског надзора у складу са Законом о становању и одржавању зграда. Обавља послове непосредне контроле извршених радова у вези са обављањем комуналне делатности одржавања чистоће на површинама јавне намене ( јавна хигијена), стара се о јавној хигијени, врши контролу извршених радова на пословима одржавања јавних зелених површина, води евиденцију одржавања јавних зелених површина и обавља надзор над пословима одржавања атмосферске канализације. Обавља послове непосредне контроле извршених радова у вези са обављањем комуналне делатности одржавање улица и путева и надзор над пословима обезбеђивања јавног осветљења. Врши евидентирање и сређивање техничке документације за време извођења радова као и по њиховом извођењу, врши контролу документације, улазних фактура и ситуација. Прати усаглашеност нормативних аката са важећим законским прописима, одговоран је за законитост послова које обавља, за свој рад одговоран је шефу одсека, начелнику одељења и начелнику општинске управе. Обавља послове непосредне контроле извршених радова у вези са обављањем комуналне делатности одржавања чистоће на површинама јавне намене ( јавна хигијена), стара се о јавној хигијени, врши контролу извршених радова на пословима одржавања јавних зелених површина, води евиденцију одржавања јавних зелених површина и обавља надзор над пословима одржавања атмосферске канализације. Обавља послове непосредне контроле извршених радова у вези са обављањем комуналне делатности одржавање улица и путева и надзор над пословима обезбеђивања јавног осветљења. Врши евидентирање и сређивање техничке документације за време извођења радова као и по њиховом извођењу, врши контролу документације, улазних фактура и ситуација.</w:t>
      </w:r>
    </w:p>
    <w:p w:rsidR="00536FAD" w:rsidRPr="00536FAD" w:rsidRDefault="00536FAD" w:rsidP="00536FAD">
      <w:pPr>
        <w:tabs>
          <w:tab w:val="left" w:pos="7200"/>
        </w:tabs>
        <w:spacing w:after="200" w:line="0" w:lineRule="atLeast"/>
        <w:jc w:val="both"/>
        <w:rPr>
          <w:rFonts w:ascii="Times New Roman" w:hAnsi="Times New Roman"/>
          <w:color w:val="FF0000"/>
          <w:kern w:val="2"/>
          <w:sz w:val="22"/>
          <w:lang w:val="sr-Cyrl-RS"/>
        </w:rPr>
      </w:pPr>
      <w:r w:rsidRPr="00536FAD">
        <w:rPr>
          <w:rFonts w:ascii="Times New Roman" w:hAnsi="Times New Roman"/>
          <w:kern w:val="2"/>
          <w:sz w:val="22"/>
        </w:rPr>
        <w:t>Испуњава мерила за обављање умерено високог нивоа слежености послова, умерено висок ново самосталности у раду, умерено висок ниво одговорности за послове и одлуке којима се у великој мери утиче на остваривање послова из надлежности унутрашње јединице органа, што не укључује и одговорност за руковођење. Редовну пословну комуникацију спроводи на високом нивоу за контакте унутар и изван органа, преноси информације које служе остваривању циљева рада унутрашње јединице</w:t>
      </w:r>
      <w:r w:rsidRPr="00536FAD">
        <w:rPr>
          <w:rFonts w:ascii="Times New Roman" w:hAnsi="Times New Roman"/>
          <w:color w:val="FF0000"/>
          <w:kern w:val="2"/>
          <w:sz w:val="22"/>
        </w:rPr>
        <w:t>.</w:t>
      </w:r>
    </w:p>
    <w:p w:rsidR="00536FAD" w:rsidRDefault="00536FAD" w:rsidP="00536FAD">
      <w:pPr>
        <w:tabs>
          <w:tab w:val="left" w:pos="7200"/>
        </w:tabs>
        <w:spacing w:after="200" w:line="0" w:lineRule="atLeast"/>
        <w:jc w:val="both"/>
        <w:rPr>
          <w:rFonts w:ascii="Times New Roman" w:hAnsi="Times New Roman"/>
          <w:b/>
          <w:kern w:val="2"/>
          <w:sz w:val="22"/>
        </w:rPr>
      </w:pPr>
      <w:r w:rsidRPr="00536FAD">
        <w:rPr>
          <w:rFonts w:ascii="Times New Roman" w:hAnsi="Times New Roman"/>
          <w:b/>
          <w:kern w:val="2"/>
          <w:sz w:val="22"/>
        </w:rPr>
        <w:t xml:space="preserve">Компетенције потребне за обављање послова радног места  </w:t>
      </w:r>
    </w:p>
    <w:p w:rsidR="00BA52DE" w:rsidRPr="00BA52DE" w:rsidRDefault="00BA52DE" w:rsidP="00BA52DE">
      <w:pPr>
        <w:spacing w:after="200" w:line="0" w:lineRule="atLeast"/>
        <w:jc w:val="both"/>
        <w:rPr>
          <w:rFonts w:ascii="Times New Roman" w:hAnsi="Times New Roman"/>
          <w:kern w:val="2"/>
          <w:sz w:val="22"/>
          <w:lang w:val="sr-Cyrl-RS"/>
        </w:rPr>
      </w:pPr>
      <w:r w:rsidRPr="00BA52DE">
        <w:rPr>
          <w:rFonts w:ascii="Times New Roman" w:hAnsi="Times New Roman"/>
          <w:b/>
          <w:kern w:val="2"/>
          <w:sz w:val="22"/>
        </w:rPr>
        <w:t>Понашајне компетенције за руководиоце унутрашње организационе јединице:</w:t>
      </w:r>
      <w:r w:rsidRPr="00BA52DE">
        <w:rPr>
          <w:rFonts w:ascii="Times New Roman" w:hAnsi="Times New Roman"/>
          <w:kern w:val="2"/>
          <w:sz w:val="22"/>
        </w:rPr>
        <w:t xml:space="preserve"> управљање информацијама, управљање задацима и остваривање резултата, орјентација ка учењу и променама, изградња и одржавање професионалних односа, савесност, посвећеност и интегритет</w:t>
      </w:r>
      <w:r w:rsidRPr="00BA52DE">
        <w:rPr>
          <w:rFonts w:ascii="Times New Roman" w:hAnsi="Times New Roman"/>
          <w:kern w:val="2"/>
          <w:sz w:val="22"/>
          <w:lang w:val="sr-Cyrl-RS"/>
        </w:rPr>
        <w:t>, управљање људским ресурсима</w:t>
      </w:r>
      <w:r w:rsidRPr="00BA52DE">
        <w:rPr>
          <w:rFonts w:ascii="Times New Roman" w:hAnsi="Times New Roman"/>
          <w:kern w:val="2"/>
          <w:sz w:val="22"/>
        </w:rPr>
        <w:t xml:space="preserve">. </w:t>
      </w:r>
    </w:p>
    <w:p w:rsidR="00536FAD" w:rsidRPr="00536FAD" w:rsidRDefault="00536FAD" w:rsidP="00536FAD">
      <w:pPr>
        <w:tabs>
          <w:tab w:val="left" w:pos="7200"/>
        </w:tabs>
        <w:spacing w:after="200" w:line="0" w:lineRule="atLeast"/>
        <w:jc w:val="both"/>
        <w:rPr>
          <w:rFonts w:ascii="Times New Roman" w:hAnsi="Times New Roman"/>
          <w:kern w:val="2"/>
          <w:sz w:val="22"/>
          <w:lang w:val="sr-Cyrl-RS"/>
        </w:rPr>
      </w:pPr>
      <w:r w:rsidRPr="00536FAD">
        <w:rPr>
          <w:rFonts w:ascii="Times New Roman" w:hAnsi="Times New Roman"/>
          <w:b/>
          <w:kern w:val="2"/>
          <w:sz w:val="22"/>
        </w:rPr>
        <w:t xml:space="preserve">Опште функционалне компетенције за извршилачко радно место унутрашње организационе јединице: </w:t>
      </w:r>
      <w:r w:rsidRPr="00536FAD">
        <w:rPr>
          <w:rFonts w:ascii="Times New Roman" w:hAnsi="Times New Roman"/>
          <w:kern w:val="2"/>
          <w:sz w:val="22"/>
        </w:rPr>
        <w:t xml:space="preserve">Организација и рад органа јединица ЈЛС, дигитална писменост и пословна комуникација. </w:t>
      </w:r>
    </w:p>
    <w:p w:rsidR="00536FAD" w:rsidRPr="00536FAD" w:rsidRDefault="00536FAD" w:rsidP="00536FAD">
      <w:pPr>
        <w:tabs>
          <w:tab w:val="left" w:pos="7200"/>
        </w:tabs>
        <w:spacing w:after="200" w:line="0" w:lineRule="atLeast"/>
        <w:jc w:val="both"/>
        <w:rPr>
          <w:rFonts w:ascii="Times New Roman" w:hAnsi="Times New Roman"/>
          <w:kern w:val="2"/>
          <w:sz w:val="22"/>
          <w:lang w:val="sr-Cyrl-RS"/>
        </w:rPr>
      </w:pPr>
      <w:r w:rsidRPr="00536FAD">
        <w:rPr>
          <w:rFonts w:ascii="Times New Roman" w:hAnsi="Times New Roman"/>
          <w:b/>
          <w:kern w:val="2"/>
          <w:sz w:val="22"/>
        </w:rPr>
        <w:t>Посебне функионалне компетенције за одређену област рада:</w:t>
      </w:r>
      <w:r w:rsidRPr="00536FAD">
        <w:rPr>
          <w:rFonts w:ascii="Times New Roman" w:hAnsi="Times New Roman"/>
          <w:kern w:val="2"/>
          <w:sz w:val="22"/>
        </w:rPr>
        <w:t xml:space="preserve"> односи се на област </w:t>
      </w:r>
      <w:r w:rsidRPr="00536FAD">
        <w:rPr>
          <w:rFonts w:ascii="Times New Roman" w:hAnsi="Times New Roman"/>
          <w:kern w:val="2"/>
          <w:sz w:val="22"/>
          <w:lang w:val="sr-Cyrl-RS"/>
        </w:rPr>
        <w:t xml:space="preserve">рада </w:t>
      </w:r>
      <w:r w:rsidRPr="00536FAD">
        <w:rPr>
          <w:rFonts w:ascii="Times New Roman" w:hAnsi="Times New Roman"/>
          <w:kern w:val="2"/>
          <w:sz w:val="22"/>
        </w:rPr>
        <w:t>инспекцијски послови (односи се на</w:t>
      </w:r>
      <w:r w:rsidRPr="00536FAD">
        <w:rPr>
          <w:rFonts w:ascii="Times New Roman" w:hAnsi="Times New Roman"/>
          <w:kern w:val="2"/>
          <w:sz w:val="22"/>
          <w:lang w:val="sr-Cyrl-RS"/>
        </w:rPr>
        <w:t>:</w:t>
      </w:r>
      <w:r w:rsidRPr="00536FAD">
        <w:rPr>
          <w:rFonts w:ascii="Times New Roman" w:hAnsi="Times New Roman"/>
          <w:kern w:val="2"/>
          <w:sz w:val="22"/>
        </w:rPr>
        <w:t xml:space="preserve"> општи управни поступак; основе казненог права и казнених поступака; основе прекршајног права и прекршајни поступак; поступак инспекцијског надзора и методе анализе ризика и кодекс понашања и етике инспектора; основе вештине комуникације, конструктивног решавања конфликта и управљања стресом; основе привредног права и привредног пословања)</w:t>
      </w:r>
      <w:r w:rsidRPr="00536FAD">
        <w:rPr>
          <w:rFonts w:ascii="Times New Roman" w:hAnsi="Times New Roman"/>
          <w:kern w:val="2"/>
          <w:sz w:val="22"/>
          <w:lang w:val="sr-Cyrl-RS"/>
        </w:rPr>
        <w:t xml:space="preserve">, </w:t>
      </w:r>
      <w:r w:rsidRPr="00536FAD">
        <w:rPr>
          <w:rFonts w:ascii="Times New Roman" w:hAnsi="Times New Roman"/>
          <w:kern w:val="2"/>
          <w:sz w:val="22"/>
        </w:rPr>
        <w:t xml:space="preserve">област рада нормативни послови (односе се на: процес доношења нормативних аката из надлежности служби и организација и </w:t>
      </w:r>
      <w:r w:rsidRPr="00536FAD">
        <w:rPr>
          <w:rFonts w:ascii="Times New Roman" w:hAnsi="Times New Roman"/>
          <w:kern w:val="2"/>
          <w:sz w:val="22"/>
        </w:rPr>
        <w:lastRenderedPageBreak/>
        <w:t>партиципација јавности; методолошка правила за израду нормативних аката из надлежности органа, служби и организација; примена номотехничких и правно-техничких за израду правних аката; припрема и израда стручних мишљења и образложења различитих правних аката из делокруга органа, службе и организације)</w:t>
      </w:r>
      <w:r w:rsidRPr="00536FAD">
        <w:rPr>
          <w:rFonts w:ascii="Times New Roman" w:hAnsi="Times New Roman"/>
          <w:kern w:val="2"/>
          <w:sz w:val="22"/>
          <w:lang w:val="sr-Cyrl-RS"/>
        </w:rPr>
        <w:t xml:space="preserve">, област рада </w:t>
      </w:r>
      <w:r w:rsidRPr="00536FAD">
        <w:rPr>
          <w:rFonts w:ascii="Times New Roman" w:hAnsi="Times New Roman"/>
          <w:kern w:val="2"/>
          <w:sz w:val="22"/>
        </w:rPr>
        <w:t>административно-технички послови ( односи се на методе и технике прикупљања података ради даље обраде; технике припреме материјала ради даљег приказивања и употребе; технике евидентирања и ажурирања података у релевантним базама података)</w:t>
      </w:r>
      <w:r w:rsidRPr="00536FAD">
        <w:rPr>
          <w:rFonts w:ascii="Times New Roman" w:hAnsi="Times New Roman"/>
          <w:kern w:val="2"/>
          <w:sz w:val="22"/>
          <w:lang w:val="sr-Cyrl-RS"/>
        </w:rPr>
        <w:t>,</w:t>
      </w:r>
      <w:r w:rsidRPr="00536FAD">
        <w:rPr>
          <w:rFonts w:ascii="Times New Roman" w:eastAsia="Times New Roman" w:hAnsi="Times New Roman"/>
          <w:color w:val="000000"/>
          <w:sz w:val="22"/>
          <w:lang w:val="sr-Cyrl-RS"/>
        </w:rPr>
        <w:t xml:space="preserve"> област рада управно-правни послови (општи управни поступак; правила извршења решења донетих у управном поступку; посебни управни поступци; управни спорови, правила поступка, извршење донетих судских пресуда; пракса Управног суда)</w:t>
      </w:r>
      <w:r w:rsidRPr="00536FAD">
        <w:rPr>
          <w:rFonts w:ascii="Times New Roman" w:hAnsi="Times New Roman"/>
          <w:kern w:val="2"/>
          <w:sz w:val="22"/>
        </w:rPr>
        <w:t xml:space="preserve">. </w:t>
      </w:r>
    </w:p>
    <w:p w:rsidR="00536FAD" w:rsidRPr="00536FAD" w:rsidRDefault="00536FAD" w:rsidP="00536FAD">
      <w:pPr>
        <w:tabs>
          <w:tab w:val="left" w:pos="7200"/>
        </w:tabs>
        <w:spacing w:after="200" w:line="0" w:lineRule="atLeast"/>
        <w:jc w:val="both"/>
        <w:rPr>
          <w:rFonts w:ascii="Times New Roman" w:eastAsia="Times New Roman" w:hAnsi="Times New Roman"/>
          <w:b/>
          <w:sz w:val="22"/>
          <w:lang w:val="sr-Cyrl-RS"/>
        </w:rPr>
      </w:pPr>
      <w:r w:rsidRPr="00536FAD">
        <w:rPr>
          <w:rFonts w:ascii="Times New Roman" w:hAnsi="Times New Roman"/>
          <w:b/>
          <w:kern w:val="2"/>
          <w:sz w:val="22"/>
        </w:rPr>
        <w:t>Посебне функци</w:t>
      </w:r>
      <w:r w:rsidRPr="00536FAD">
        <w:rPr>
          <w:rFonts w:ascii="Times New Roman" w:hAnsi="Times New Roman"/>
          <w:b/>
          <w:kern w:val="2"/>
          <w:sz w:val="22"/>
          <w:lang w:val="sr-Cyrl-RS"/>
        </w:rPr>
        <w:t>о</w:t>
      </w:r>
      <w:r w:rsidRPr="00536FAD">
        <w:rPr>
          <w:rFonts w:ascii="Times New Roman" w:hAnsi="Times New Roman"/>
          <w:b/>
          <w:kern w:val="2"/>
          <w:sz w:val="22"/>
        </w:rPr>
        <w:t xml:space="preserve">налне компетенције за одређено радно место: </w:t>
      </w:r>
      <w:r w:rsidRPr="00536FAD">
        <w:rPr>
          <w:rFonts w:ascii="Times New Roman" w:hAnsi="Times New Roman"/>
          <w:kern w:val="2"/>
          <w:sz w:val="22"/>
        </w:rPr>
        <w:t>поседује потребна знања које се односе на прописе из делокруга радног места</w:t>
      </w:r>
      <w:r w:rsidRPr="00536FAD">
        <w:rPr>
          <w:rFonts w:ascii="Times New Roman" w:hAnsi="Times New Roman"/>
          <w:kern w:val="2"/>
          <w:sz w:val="22"/>
          <w:lang w:val="sr-Cyrl-RS"/>
        </w:rPr>
        <w:t xml:space="preserve">, </w:t>
      </w:r>
      <w:r w:rsidRPr="00536FAD">
        <w:rPr>
          <w:rFonts w:ascii="Times New Roman" w:hAnsi="Times New Roman"/>
          <w:kern w:val="2"/>
          <w:sz w:val="22"/>
        </w:rPr>
        <w:t>софтвери, као и одговарајућ</w:t>
      </w:r>
      <w:r w:rsidRPr="00536FAD">
        <w:rPr>
          <w:rFonts w:ascii="Times New Roman" w:hAnsi="Times New Roman"/>
          <w:kern w:val="2"/>
          <w:sz w:val="22"/>
          <w:lang w:val="sr-Cyrl-RS"/>
        </w:rPr>
        <w:t>и</w:t>
      </w:r>
      <w:r w:rsidRPr="00536FAD">
        <w:rPr>
          <w:rFonts w:ascii="Times New Roman" w:hAnsi="Times New Roman"/>
          <w:kern w:val="2"/>
          <w:sz w:val="22"/>
        </w:rPr>
        <w:t xml:space="preserve"> сертификат</w:t>
      </w:r>
      <w:r w:rsidRPr="00536FAD">
        <w:rPr>
          <w:rFonts w:ascii="Times New Roman" w:hAnsi="Times New Roman"/>
          <w:kern w:val="2"/>
          <w:sz w:val="22"/>
          <w:lang w:val="sr-Cyrl-RS"/>
        </w:rPr>
        <w:t>и, рад у е Управи,е Инспектор, е Писарници</w:t>
      </w:r>
      <w:r w:rsidRPr="00536FAD">
        <w:rPr>
          <w:rFonts w:ascii="Times New Roman" w:hAnsi="Times New Roman"/>
          <w:kern w:val="2"/>
          <w:sz w:val="22"/>
        </w:rPr>
        <w:t>.</w:t>
      </w:r>
    </w:p>
    <w:p w:rsidR="00536FAD" w:rsidRPr="00536FAD" w:rsidRDefault="00536FAD" w:rsidP="00536FAD">
      <w:pPr>
        <w:tabs>
          <w:tab w:val="left" w:pos="258"/>
        </w:tabs>
        <w:spacing w:after="200" w:line="238" w:lineRule="auto"/>
        <w:jc w:val="both"/>
        <w:rPr>
          <w:rFonts w:ascii="Times New Roman" w:eastAsia="Times New Roman" w:hAnsi="Times New Roman"/>
          <w:b/>
          <w:sz w:val="22"/>
          <w:lang w:val="sr-Cyrl-RS"/>
        </w:rPr>
      </w:pPr>
      <w:r w:rsidRPr="00536FAD">
        <w:rPr>
          <w:rFonts w:ascii="Times New Roman" w:eastAsia="Times New Roman" w:hAnsi="Times New Roman"/>
          <w:b/>
          <w:sz w:val="22"/>
          <w:lang w:val="sr-Cyrl-RS"/>
        </w:rPr>
        <w:t>Квалификације</w:t>
      </w:r>
      <w:r w:rsidRPr="00536FAD">
        <w:rPr>
          <w:rFonts w:ascii="Times New Roman" w:eastAsia="Times New Roman" w:hAnsi="Times New Roman"/>
          <w:b/>
          <w:sz w:val="22"/>
        </w:rPr>
        <w:t>:</w:t>
      </w:r>
      <w:r w:rsidRPr="00536FAD">
        <w:rPr>
          <w:rFonts w:ascii="Times New Roman" w:eastAsia="Times New Roman" w:hAnsi="Times New Roman"/>
          <w:sz w:val="22"/>
        </w:rPr>
        <w:t xml:space="preserve">стечено високо образовање из научне, односно стручне области из научне области друштвено-хуманистичких или техничко-технолошких наука </w:t>
      </w:r>
      <w:r w:rsidRPr="00536FAD">
        <w:rPr>
          <w:rFonts w:ascii="Times New Roman" w:eastAsia="Times New Roman" w:hAnsi="Times New Roman"/>
          <w:sz w:val="22"/>
          <w:lang w:val="sr-Cyrl-RS"/>
        </w:rPr>
        <w:t>–пољопривредне струке</w:t>
      </w:r>
      <w:r w:rsidRPr="00536FAD">
        <w:rPr>
          <w:rFonts w:ascii="Times New Roman" w:eastAsia="Times New Roman" w:hAnsi="Times New Roman"/>
          <w:sz w:val="22"/>
        </w:rPr>
        <w:t xml:space="preserve">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положен испит за инспектора,  најмање </w:t>
      </w:r>
      <w:r w:rsidRPr="00536FAD">
        <w:rPr>
          <w:rFonts w:ascii="Times New Roman" w:eastAsia="Times New Roman" w:hAnsi="Times New Roman"/>
          <w:sz w:val="22"/>
          <w:lang w:val="sr-Cyrl-RS"/>
        </w:rPr>
        <w:t>пет</w:t>
      </w:r>
      <w:r w:rsidRPr="00536FAD">
        <w:rPr>
          <w:rFonts w:ascii="Times New Roman" w:eastAsia="Times New Roman" w:hAnsi="Times New Roman"/>
          <w:sz w:val="22"/>
        </w:rPr>
        <w:t xml:space="preserve"> годин</w:t>
      </w:r>
      <w:r w:rsidRPr="00536FAD">
        <w:rPr>
          <w:rFonts w:ascii="Times New Roman" w:eastAsia="Times New Roman" w:hAnsi="Times New Roman"/>
          <w:sz w:val="22"/>
          <w:lang w:val="sr-Cyrl-RS"/>
        </w:rPr>
        <w:t>а</w:t>
      </w:r>
      <w:r w:rsidRPr="00536FAD">
        <w:rPr>
          <w:rFonts w:ascii="Times New Roman" w:eastAsia="Times New Roman" w:hAnsi="Times New Roman"/>
          <w:sz w:val="22"/>
        </w:rPr>
        <w:t xml:space="preserve"> радног искуства </w:t>
      </w:r>
      <w:r w:rsidRPr="00536FAD">
        <w:rPr>
          <w:rFonts w:ascii="Times New Roman" w:eastAsia="Times New Roman" w:hAnsi="Times New Roman"/>
          <w:sz w:val="22"/>
          <w:lang w:val="sr-Cyrl-RS"/>
        </w:rPr>
        <w:t>на инспекцијским пословима ,</w:t>
      </w:r>
      <w:r w:rsidRPr="00536FAD">
        <w:rPr>
          <w:rFonts w:ascii="Times New Roman" w:eastAsia="Times New Roman" w:hAnsi="Times New Roman"/>
          <w:sz w:val="22"/>
        </w:rPr>
        <w:t xml:space="preserve"> </w:t>
      </w:r>
      <w:r w:rsidRPr="00536FAD">
        <w:rPr>
          <w:rFonts w:ascii="Times New Roman" w:eastAsia="Times New Roman" w:hAnsi="Times New Roman"/>
          <w:sz w:val="22"/>
          <w:lang w:val="sr-Cyrl-RS"/>
        </w:rPr>
        <w:t xml:space="preserve">познавање рада на рачунару </w:t>
      </w:r>
      <w:r w:rsidRPr="00536FAD">
        <w:rPr>
          <w:rFonts w:ascii="Times New Roman" w:hAnsi="Times New Roman"/>
          <w:kern w:val="2"/>
          <w:sz w:val="22"/>
        </w:rPr>
        <w:t>(MS Office пакет и интернет</w:t>
      </w:r>
      <w:r w:rsidRPr="00536FAD">
        <w:rPr>
          <w:rFonts w:ascii="Times New Roman" w:hAnsi="Times New Roman"/>
          <w:kern w:val="2"/>
          <w:sz w:val="22"/>
          <w:lang w:val="sr-Cyrl-RS"/>
        </w:rPr>
        <w:t xml:space="preserve">), </w:t>
      </w:r>
      <w:r w:rsidRPr="00536FAD">
        <w:rPr>
          <w:rFonts w:ascii="Times New Roman" w:eastAsia="Times New Roman" w:hAnsi="Times New Roman"/>
          <w:sz w:val="22"/>
        </w:rPr>
        <w:t>као и потребне компетенције за обављање послова радног места.</w:t>
      </w:r>
      <w:r w:rsidRPr="00536FAD">
        <w:rPr>
          <w:rFonts w:ascii="Times New Roman" w:hAnsi="Times New Roman"/>
          <w:kern w:val="2"/>
          <w:sz w:val="22"/>
        </w:rPr>
        <w:t xml:space="preserve"> Службеник мора да поседује наведене компетенције за обављање </w:t>
      </w:r>
      <w:r w:rsidRPr="00536FAD">
        <w:rPr>
          <w:rFonts w:ascii="Times New Roman" w:hAnsi="Times New Roman"/>
          <w:kern w:val="2"/>
          <w:sz w:val="22"/>
          <w:lang w:val="sr-Cyrl-RS"/>
        </w:rPr>
        <w:t xml:space="preserve">послова </w:t>
      </w:r>
      <w:r w:rsidRPr="00536FAD">
        <w:rPr>
          <w:rFonts w:ascii="Times New Roman" w:hAnsi="Times New Roman"/>
          <w:kern w:val="2"/>
          <w:sz w:val="22"/>
        </w:rPr>
        <w:t>овог радног места, које су саставни део овог Правилника.</w:t>
      </w:r>
    </w:p>
    <w:p w:rsidR="00536FAD" w:rsidRDefault="00536FAD" w:rsidP="00393E72">
      <w:pPr>
        <w:tabs>
          <w:tab w:val="left" w:pos="790"/>
        </w:tabs>
        <w:jc w:val="both"/>
        <w:rPr>
          <w:rFonts w:ascii="Times New Roman" w:eastAsia="Times New Roman" w:hAnsi="Times New Roman"/>
          <w:b/>
          <w:szCs w:val="24"/>
          <w:lang w:val="sr-Cyrl-RS"/>
        </w:rPr>
      </w:pPr>
    </w:p>
    <w:p w:rsidR="00393E72" w:rsidRDefault="00393E72" w:rsidP="007A5716">
      <w:pPr>
        <w:tabs>
          <w:tab w:val="left" w:pos="790"/>
        </w:tabs>
        <w:jc w:val="both"/>
        <w:rPr>
          <w:rFonts w:ascii="Times New Roman" w:eastAsia="Times New Roman" w:hAnsi="Times New Roman"/>
          <w:szCs w:val="24"/>
        </w:rPr>
      </w:pPr>
    </w:p>
    <w:p w:rsidR="00E37CA1" w:rsidRPr="00433D12" w:rsidRDefault="00E37CA1" w:rsidP="00E37CA1">
      <w:pPr>
        <w:spacing w:after="200" w:line="238" w:lineRule="auto"/>
        <w:jc w:val="both"/>
        <w:rPr>
          <w:rFonts w:ascii="Times New Roman" w:eastAsia="Times New Roman" w:hAnsi="Times New Roman"/>
          <w:b/>
          <w:sz w:val="22"/>
        </w:rPr>
      </w:pPr>
      <w:r w:rsidRPr="00433D12">
        <w:rPr>
          <w:rFonts w:ascii="Times New Roman" w:eastAsia="Times New Roman" w:hAnsi="Times New Roman"/>
          <w:b/>
          <w:sz w:val="22"/>
          <w:lang w:val="sr-Cyrl-RS"/>
        </w:rPr>
        <w:t>2</w:t>
      </w:r>
      <w:r w:rsidR="00536FAD">
        <w:rPr>
          <w:rFonts w:ascii="Times New Roman" w:eastAsia="Times New Roman" w:hAnsi="Times New Roman"/>
          <w:b/>
          <w:sz w:val="22"/>
          <w:lang w:val="sr-Cyrl-RS"/>
        </w:rPr>
        <w:t>3</w:t>
      </w:r>
      <w:r w:rsidRPr="00433D12">
        <w:rPr>
          <w:rFonts w:ascii="Times New Roman" w:eastAsia="Times New Roman" w:hAnsi="Times New Roman"/>
          <w:b/>
          <w:sz w:val="22"/>
        </w:rPr>
        <w:t>.</w:t>
      </w:r>
      <w:r w:rsidR="004C2264">
        <w:rPr>
          <w:rFonts w:ascii="Times New Roman" w:eastAsia="Times New Roman" w:hAnsi="Times New Roman"/>
          <w:b/>
          <w:sz w:val="22"/>
          <w:lang w:val="sr-Cyrl-RS"/>
        </w:rPr>
        <w:t>Г</w:t>
      </w:r>
      <w:r w:rsidRPr="00433D12">
        <w:rPr>
          <w:rFonts w:ascii="Times New Roman" w:eastAsia="Times New Roman" w:hAnsi="Times New Roman"/>
          <w:b/>
          <w:sz w:val="22"/>
        </w:rPr>
        <w:t>рађевински инспектор</w:t>
      </w:r>
      <w:r w:rsidRPr="00433D12">
        <w:rPr>
          <w:rFonts w:ascii="Times New Roman" w:eastAsia="Times New Roman" w:hAnsi="Times New Roman"/>
          <w:b/>
          <w:sz w:val="22"/>
          <w:lang w:val="sr-Cyrl-RS"/>
        </w:rPr>
        <w:t xml:space="preserve"> и саобраћајни инспектор</w:t>
      </w:r>
      <w:r w:rsidRPr="00433D12">
        <w:rPr>
          <w:rFonts w:ascii="Times New Roman" w:eastAsia="Times New Roman" w:hAnsi="Times New Roman"/>
          <w:b/>
          <w:sz w:val="22"/>
        </w:rPr>
        <w:t xml:space="preserve"> </w:t>
      </w:r>
    </w:p>
    <w:p w:rsidR="00E37CA1" w:rsidRPr="00433D12" w:rsidRDefault="00E37CA1" w:rsidP="00E37CA1">
      <w:pPr>
        <w:tabs>
          <w:tab w:val="left" w:pos="7200"/>
        </w:tabs>
        <w:spacing w:after="200" w:line="0" w:lineRule="atLeast"/>
        <w:rPr>
          <w:rFonts w:ascii="Times New Roman" w:eastAsia="Times New Roman" w:hAnsi="Times New Roman"/>
          <w:b/>
          <w:sz w:val="22"/>
        </w:rPr>
      </w:pPr>
      <w:r w:rsidRPr="00433D12">
        <w:rPr>
          <w:rFonts w:ascii="Times New Roman" w:eastAsia="Times New Roman" w:hAnsi="Times New Roman"/>
          <w:b/>
          <w:sz w:val="22"/>
        </w:rPr>
        <w:t>Звање:  С</w:t>
      </w:r>
      <w:r w:rsidRPr="00433D12">
        <w:rPr>
          <w:rFonts w:ascii="Times New Roman" w:eastAsia="Times New Roman" w:hAnsi="Times New Roman"/>
          <w:b/>
          <w:sz w:val="22"/>
          <w:lang w:val="sr-Cyrl-RS"/>
        </w:rPr>
        <w:t>а</w:t>
      </w:r>
      <w:r w:rsidRPr="00433D12">
        <w:rPr>
          <w:rFonts w:ascii="Times New Roman" w:eastAsia="Times New Roman" w:hAnsi="Times New Roman"/>
          <w:b/>
          <w:sz w:val="22"/>
        </w:rPr>
        <w:t>ветни</w:t>
      </w:r>
      <w:r w:rsidRPr="00433D12">
        <w:rPr>
          <w:rFonts w:ascii="Times New Roman" w:eastAsia="Times New Roman" w:hAnsi="Times New Roman"/>
          <w:b/>
          <w:sz w:val="22"/>
          <w:lang w:val="sr-Cyrl-RS"/>
        </w:rPr>
        <w:t xml:space="preserve">к                                                                                      </w:t>
      </w:r>
      <w:r w:rsidRPr="00433D12">
        <w:rPr>
          <w:rFonts w:ascii="Times New Roman" w:eastAsia="Times New Roman" w:hAnsi="Times New Roman"/>
          <w:b/>
          <w:sz w:val="22"/>
        </w:rPr>
        <w:t>број службеника: 1</w:t>
      </w:r>
    </w:p>
    <w:p w:rsidR="00E37CA1" w:rsidRPr="00433D12" w:rsidRDefault="00E37CA1" w:rsidP="00E37CA1">
      <w:pPr>
        <w:spacing w:after="200" w:line="0" w:lineRule="atLeast"/>
        <w:jc w:val="both"/>
        <w:rPr>
          <w:rFonts w:ascii="Times New Roman" w:eastAsia="SimSun" w:hAnsi="Times New Roman"/>
          <w:color w:val="000000"/>
          <w:kern w:val="1"/>
          <w:sz w:val="22"/>
          <w:lang w:val="sr-Cyrl-RS" w:eastAsia="zh-CN" w:bidi="hi-IN"/>
        </w:rPr>
      </w:pPr>
      <w:r w:rsidRPr="00433D12">
        <w:rPr>
          <w:rFonts w:ascii="Times New Roman" w:eastAsia="Times New Roman" w:hAnsi="Times New Roman"/>
          <w:b/>
          <w:sz w:val="22"/>
        </w:rPr>
        <w:t>Опис посла</w:t>
      </w:r>
      <w:r w:rsidRPr="00433D12">
        <w:rPr>
          <w:rFonts w:ascii="Times New Roman" w:eastAsia="Times New Roman" w:hAnsi="Times New Roman"/>
          <w:sz w:val="22"/>
        </w:rPr>
        <w:t>:</w:t>
      </w:r>
      <w:r w:rsidRPr="00433D12">
        <w:rPr>
          <w:rFonts w:ascii="Times New Roman" w:hAnsi="Times New Roman"/>
          <w:sz w:val="22"/>
        </w:rPr>
        <w:t xml:space="preserve"> Обавља сложене послове који су прецизно одређени и подразумевају примену утврђених метода рада, поступака, стручних техника са јасним оквиром самосталног деловања, уз повремени надзор непосредног руководиоца. Поседује способност да проблеме решава без појединачних упутстава непосредног руководиоца и уз обраћање непосредном руководиоцу само када је проблем сложен и захтева додатно знање и искуство.</w:t>
      </w:r>
      <w:r w:rsidRPr="00433D12">
        <w:rPr>
          <w:rFonts w:ascii="Times New Roman" w:hAnsi="Times New Roman"/>
          <w:sz w:val="22"/>
          <w:lang w:val="sr-Cyrl-RS"/>
        </w:rPr>
        <w:t xml:space="preserve"> </w:t>
      </w:r>
      <w:r w:rsidRPr="00433D12">
        <w:rPr>
          <w:rFonts w:ascii="Times New Roman" w:hAnsi="Times New Roman"/>
          <w:sz w:val="22"/>
        </w:rPr>
        <w:t>Обавља нормативно-правне послове везане за припрему свих нормативних аката из надлежнсти јединице локалне самоуправе и општинске управе, координира у поступку припреме аката из надлежности органа, прибавља мишљење других органа на нацрте и предлоге прописа и општих аката јединица локалне самоуправе и Општинске управе, њихово прихватање или одбијање уз образложење. Обавља управо-правне послове учествовања у припреми појединачних управних аката и других појединачних аката предвиђених законом, статутом и општим актим, припрема инструкције и упутства за примену прописа. Обавља студијско-аналитичке послове, припрема анализе, извештаје информације одговарајућих података и прикупља податке у циљу утврђивања чињеничног стања у одговарајућој области, учествује у припреми елабората, студија, програма, пројеката, планова и процена који служе као основа за утврђивање и спровођење политике у одговарајућој области, прати реализацију и извештава о извршењу стратегија и пројеката, предлаже и даје мишљења о потребним мерама за ефикасан и успешан развој из надлежности јединица локалне самоуправе, решава у управном поступки, остварује сарадњу са ресорним министарствим</w:t>
      </w:r>
      <w:r w:rsidRPr="00433D12">
        <w:rPr>
          <w:rFonts w:ascii="Times New Roman" w:eastAsia="Times New Roman" w:hAnsi="Times New Roman"/>
          <w:sz w:val="22"/>
          <w:lang w:val="sr-Cyrl-RS"/>
        </w:rPr>
        <w:t>.</w:t>
      </w:r>
      <w:r w:rsidRPr="00433D12">
        <w:rPr>
          <w:rFonts w:ascii="Times New Roman" w:eastAsia="Times New Roman" w:hAnsi="Times New Roman"/>
          <w:sz w:val="22"/>
        </w:rPr>
        <w:t xml:space="preserve">; врши надзор над применом Закона о планирању и изградњи  и других прописа општих аката, стандарда, техничких норматива и норми квалитета, који се односе на пројектовање, грађење и реконструкцију објеката у високоградњи, нискоградњи и градњи других објеката; врши надзор над извођењем појединих грађевинских радова на тим објектима; контролу грађења </w:t>
      </w:r>
      <w:r w:rsidRPr="00433D12">
        <w:rPr>
          <w:rFonts w:ascii="Times New Roman" w:eastAsia="Times New Roman" w:hAnsi="Times New Roman"/>
          <w:sz w:val="22"/>
        </w:rPr>
        <w:lastRenderedPageBreak/>
        <w:t>објеката на прописан начин; припрема решења и налаже мере, стара се за њихово спровођење; сачињава записник о уклањању објекта односно његовог дела који доставља органу надлежном за послове катастра непокретности; подноси захтеве за покретање прекршајног поступка, односно кривичне пријаве и пријаве за привредне преступе; сарађује са републичким инспекцијама, комуналном полицијом и другим органима и организацијама у циљу ефикаснијег обављања надзора; води евиденције прописане за грађевинску инспекцију; припрема извештаје за Скупштину општине, Општинско веће и надлежне републичке органе; прикупља податке и прати и анализира стање у области свог делокруга.</w:t>
      </w:r>
      <w:r w:rsidRPr="00433D12">
        <w:rPr>
          <w:rFonts w:ascii="Times New Roman" w:eastAsia="Times New Roman" w:hAnsi="Times New Roman"/>
          <w:spacing w:val="-4"/>
          <w:sz w:val="22"/>
        </w:rPr>
        <w:t>Врши инспекцијски надзор над извршавањем закона и других прописа на одржавању, заштити, изградњи и реконструкцији локалних и некатегорисаних путева и прати стање саобраћајних знакова на путевима; издаје решења и налоге за постављање вертикалне и хоризонталне саобраћајне сигнализације, као и за постављање еластичних заштитних ограда; врши и надзор над применом општинских одлука у којима се регулише саобраћај и саобраћајна сигнализација; издаје дозволе за вршења истовара и утовара робе из моторних возила; сачињава записнике о увиђају и саслушању странака; предузима управне мере за које је законом овлашћен; доноси решења  и стара се о њиховом спровођењу; предлаже мере за безбедно одвијање саобраћаја; подноси захтеве за покретање прекршајног поступка, односно кривичне пријаве и пријаве за привредни преступ; сарађује са другим инспекцијама у циљу ефикаснијег вршења надзора; припрема извештаје за Скупштину општине,  Општинско Веће и надлежне Републичке органе;  по потреби врши и инспекцијски надзор над законитиошћу у обављању друмског локалног превоза и то: ванлинијског превоза путника, линијског и ванлинијског превоза ствари, превоза за сопствене потребе лица и ствари и аутотакси превоза; прегледа возила и контролише потребну документацију за возила, прегледа аутобуска стајалишта, контролише важеће редове вожње, уговоре о ванлинијском превозу са списком путника, отпремнице и спискове радника у превозу за сопствене потребе; утврђује идентитет превозника, возног особља и других одговорних лица за обављање превоза, као и надзор над применом општинских одлука у којима се регулише превоз у друмском саобраћају;</w:t>
      </w:r>
      <w:r w:rsidRPr="00433D12">
        <w:rPr>
          <w:rFonts w:ascii="Times New Roman" w:eastAsia="SimSun" w:hAnsi="Times New Roman"/>
          <w:color w:val="000000"/>
          <w:kern w:val="1"/>
          <w:sz w:val="22"/>
          <w:lang w:eastAsia="zh-CN" w:bidi="hi-IN"/>
        </w:rPr>
        <w:t>обавља и друге послове по налогу  руководиоца одељења и начелника општинске управе.</w:t>
      </w:r>
    </w:p>
    <w:p w:rsidR="00E37CA1" w:rsidRPr="00433D12" w:rsidRDefault="00E37CA1" w:rsidP="00E37CA1">
      <w:pPr>
        <w:spacing w:after="200" w:line="0" w:lineRule="atLeast"/>
        <w:jc w:val="both"/>
        <w:rPr>
          <w:rFonts w:ascii="Times New Roman" w:hAnsi="Times New Roman"/>
          <w:b/>
          <w:sz w:val="22"/>
          <w:lang w:val="sr-Cyrl-RS"/>
        </w:rPr>
      </w:pPr>
      <w:r w:rsidRPr="00433D12">
        <w:rPr>
          <w:rFonts w:ascii="Times New Roman" w:hAnsi="Times New Roman"/>
          <w:b/>
          <w:sz w:val="22"/>
        </w:rPr>
        <w:t xml:space="preserve">Компетенције потребне за обављање послова радног места </w:t>
      </w:r>
    </w:p>
    <w:p w:rsidR="00BA52DE" w:rsidRPr="00536FAD" w:rsidRDefault="00BA52DE" w:rsidP="00BA52DE">
      <w:pPr>
        <w:tabs>
          <w:tab w:val="left" w:pos="7200"/>
        </w:tabs>
        <w:spacing w:after="200" w:line="0" w:lineRule="atLeast"/>
        <w:jc w:val="both"/>
        <w:rPr>
          <w:rFonts w:ascii="Times New Roman" w:hAnsi="Times New Roman"/>
          <w:kern w:val="2"/>
          <w:sz w:val="22"/>
          <w:lang w:val="sr-Cyrl-RS"/>
        </w:rPr>
      </w:pPr>
      <w:r w:rsidRPr="00536FAD">
        <w:rPr>
          <w:rFonts w:ascii="Times New Roman" w:hAnsi="Times New Roman"/>
          <w:b/>
          <w:kern w:val="2"/>
          <w:sz w:val="22"/>
        </w:rPr>
        <w:t>Понашајне компетенције за извршилачко радно место унутрашње организационе јединице</w:t>
      </w:r>
      <w:r w:rsidRPr="00536FAD">
        <w:rPr>
          <w:rFonts w:ascii="Times New Roman" w:hAnsi="Times New Roman"/>
          <w:kern w:val="2"/>
          <w:sz w:val="22"/>
        </w:rPr>
        <w:t xml:space="preserve">: управље информацијама, управљање задацима и остваривање резултата, орјентација ка учењу и променама, изградња и одржавање професионалних односа, савесност, посвећеност и интегритет. </w:t>
      </w:r>
    </w:p>
    <w:p w:rsidR="00E37CA1" w:rsidRPr="00433D12" w:rsidRDefault="00E37CA1" w:rsidP="00E37CA1">
      <w:pPr>
        <w:spacing w:after="200" w:line="0" w:lineRule="atLeast"/>
        <w:jc w:val="both"/>
        <w:rPr>
          <w:rFonts w:ascii="Times New Roman" w:hAnsi="Times New Roman"/>
          <w:sz w:val="22"/>
          <w:lang w:val="sr-Cyrl-RS"/>
        </w:rPr>
      </w:pPr>
      <w:r w:rsidRPr="00433D12">
        <w:rPr>
          <w:rFonts w:ascii="Times New Roman" w:hAnsi="Times New Roman"/>
          <w:b/>
          <w:sz w:val="22"/>
        </w:rPr>
        <w:t>Опште функционалне компетенције за руководиоца унутрашње организационе јединиц</w:t>
      </w:r>
      <w:r w:rsidRPr="00433D12">
        <w:rPr>
          <w:rFonts w:ascii="Times New Roman" w:hAnsi="Times New Roman"/>
          <w:sz w:val="22"/>
        </w:rPr>
        <w:t xml:space="preserve">е: Организација и рад органа јединица ЈЛС, дигитална писменост и пословна комуникација. </w:t>
      </w:r>
    </w:p>
    <w:p w:rsidR="00E37CA1" w:rsidRPr="00433D12" w:rsidRDefault="00E37CA1" w:rsidP="00E37CA1">
      <w:pPr>
        <w:spacing w:after="200" w:line="0" w:lineRule="atLeast"/>
        <w:jc w:val="both"/>
        <w:rPr>
          <w:rFonts w:ascii="Times New Roman" w:eastAsia="SimSun" w:hAnsi="Times New Roman"/>
          <w:color w:val="000000"/>
          <w:kern w:val="1"/>
          <w:sz w:val="22"/>
          <w:lang w:val="sr-Cyrl-RS" w:eastAsia="zh-CN" w:bidi="hi-IN"/>
        </w:rPr>
      </w:pPr>
      <w:r w:rsidRPr="00433D12">
        <w:rPr>
          <w:rFonts w:ascii="Times New Roman" w:hAnsi="Times New Roman"/>
          <w:b/>
          <w:sz w:val="22"/>
        </w:rPr>
        <w:t>Посебне функионалне компетенције за одређену област рада:</w:t>
      </w:r>
      <w:r w:rsidRPr="00433D12">
        <w:rPr>
          <w:rFonts w:ascii="Times New Roman" w:hAnsi="Times New Roman"/>
          <w:sz w:val="22"/>
        </w:rPr>
        <w:t xml:space="preserve"> послови руковођења (односи се на</w:t>
      </w:r>
      <w:r w:rsidRPr="00433D12">
        <w:rPr>
          <w:rFonts w:ascii="Times New Roman" w:hAnsi="Times New Roman"/>
          <w:sz w:val="22"/>
          <w:lang w:val="sr-Cyrl-RS"/>
        </w:rPr>
        <w:t>:</w:t>
      </w:r>
      <w:r w:rsidRPr="00433D12">
        <w:rPr>
          <w:rFonts w:ascii="Times New Roman" w:hAnsi="Times New Roman"/>
          <w:sz w:val="22"/>
        </w:rPr>
        <w:t xml:space="preserve"> општи, стратегијски и финансијски менаџмент; управљање људским ресурсима базирано на компетенцијама; организационо понашање; управљање променама; управљање пројектима; стратегије и канали комуникације; управљање јавним политикама); стручнооперативни послови (методе и технике опсервације, прикупљање и евидентирање података, технике обраде и израде прегледе података; методе и технике израде извештаја на основу одређених евиденција; поступак израде стручних налаза; методе и анализе закључивања о стању у области, поступак израде стручних налаза, технике израде општих, појединачних и других правних аката и осталих аката), административно-технички послови ( односе се на: методе и технике прикупљања података ради даље обраде, технике евидентирања и ажурирања података у релевантним базама података, технике израде потврда и уверења о којима се води службена евиденција; технике припреме материјала ради даље обраде)</w:t>
      </w:r>
      <w:r w:rsidRPr="00433D12">
        <w:rPr>
          <w:rFonts w:ascii="Times New Roman" w:eastAsia="SimSun" w:hAnsi="Times New Roman"/>
          <w:color w:val="000000"/>
          <w:kern w:val="1"/>
          <w:sz w:val="22"/>
          <w:lang w:val="sr-Cyrl-RS" w:eastAsia="zh-CN" w:bidi="hi-IN"/>
        </w:rPr>
        <w:t>,</w:t>
      </w:r>
      <w:r w:rsidRPr="00433D12">
        <w:rPr>
          <w:rFonts w:ascii="Times New Roman" w:hAnsi="Times New Roman"/>
          <w:sz w:val="22"/>
        </w:rPr>
        <w:t xml:space="preserve"> област </w:t>
      </w:r>
      <w:r w:rsidRPr="00433D12">
        <w:rPr>
          <w:rFonts w:ascii="Times New Roman" w:hAnsi="Times New Roman"/>
          <w:sz w:val="22"/>
          <w:lang w:val="sr-Cyrl-RS"/>
        </w:rPr>
        <w:t xml:space="preserve">рада </w:t>
      </w:r>
      <w:r w:rsidRPr="00433D12">
        <w:rPr>
          <w:rFonts w:ascii="Times New Roman" w:hAnsi="Times New Roman"/>
          <w:sz w:val="22"/>
        </w:rPr>
        <w:t xml:space="preserve">инспекцијски послови (односи се на општи управни поступак; основе казненог права и казнених поступака; основе прекршајног права и прекршајни поступак; поступак инспекцијског надзора и методе анализе ризика и кодекс понашања и етике инспектора); област рада нормативни послови (односе се на: процес доношења нормативних </w:t>
      </w:r>
      <w:r w:rsidRPr="00433D12">
        <w:rPr>
          <w:rFonts w:ascii="Times New Roman" w:hAnsi="Times New Roman"/>
          <w:sz w:val="22"/>
        </w:rPr>
        <w:lastRenderedPageBreak/>
        <w:t>аката из надлежности служби и организација и партиципација јавности; методолошка правила за израду нормативних аката из надлежности органа, служби и организација; примена номотехничких и правно-техничких за израду правних аката; припрема и израда стручних мишљења и образложења различитих правних аката из делокруга органа, службе и организације)</w:t>
      </w:r>
      <w:r w:rsidRPr="00433D12">
        <w:rPr>
          <w:rFonts w:ascii="Times New Roman" w:hAnsi="Times New Roman"/>
          <w:sz w:val="22"/>
          <w:lang w:val="sr-Cyrl-RS"/>
        </w:rPr>
        <w:t xml:space="preserve">, област рада </w:t>
      </w:r>
      <w:r w:rsidRPr="00433D12">
        <w:rPr>
          <w:rFonts w:ascii="Times New Roman" w:hAnsi="Times New Roman"/>
          <w:sz w:val="22"/>
        </w:rPr>
        <w:t xml:space="preserve">административно-технички послови ( односи се на методе и технике прикупљања података ради даље обраде; технике припреме материјала ради даљег приказивања и употребе; технике евидентирања и ажурирања података у релевантним базама података). </w:t>
      </w:r>
    </w:p>
    <w:p w:rsidR="00E37CA1" w:rsidRPr="00433D12" w:rsidRDefault="00E37CA1" w:rsidP="00E37CA1">
      <w:pPr>
        <w:spacing w:after="200" w:line="0" w:lineRule="atLeast"/>
        <w:jc w:val="both"/>
        <w:rPr>
          <w:rFonts w:ascii="Times New Roman" w:eastAsia="Times New Roman" w:hAnsi="Times New Roman"/>
          <w:sz w:val="22"/>
          <w:lang w:val="sr-Cyrl-RS"/>
        </w:rPr>
      </w:pPr>
      <w:r w:rsidRPr="00433D12">
        <w:rPr>
          <w:rFonts w:ascii="Times New Roman" w:hAnsi="Times New Roman"/>
          <w:b/>
          <w:sz w:val="22"/>
        </w:rPr>
        <w:t>Посебне функциналне компетенције за одређено радно место:</w:t>
      </w:r>
      <w:r w:rsidRPr="00433D12">
        <w:rPr>
          <w:rFonts w:ascii="Times New Roman" w:hAnsi="Times New Roman"/>
          <w:sz w:val="22"/>
        </w:rPr>
        <w:t xml:space="preserve"> поседује потребна знања које се односе на прописе из делокруга радног места софтвери, као и одговарајуће сертификате</w:t>
      </w:r>
      <w:r w:rsidRPr="00433D12">
        <w:rPr>
          <w:rFonts w:ascii="Times New Roman" w:hAnsi="Times New Roman"/>
          <w:sz w:val="22"/>
          <w:lang w:val="sr-Cyrl-RS"/>
        </w:rPr>
        <w:t>, рад у ЦЕОП, е Управи, е Писарници</w:t>
      </w:r>
      <w:r w:rsidRPr="00433D12">
        <w:rPr>
          <w:rFonts w:ascii="Times New Roman" w:hAnsi="Times New Roman"/>
          <w:sz w:val="22"/>
        </w:rPr>
        <w:t>.</w:t>
      </w:r>
    </w:p>
    <w:p w:rsidR="00E37CA1" w:rsidRDefault="00E37CA1" w:rsidP="00E37CA1">
      <w:pPr>
        <w:tabs>
          <w:tab w:val="left" w:pos="258"/>
        </w:tabs>
        <w:spacing w:after="200" w:line="238" w:lineRule="auto"/>
        <w:jc w:val="both"/>
        <w:rPr>
          <w:rFonts w:ascii="Times New Roman" w:hAnsi="Times New Roman"/>
          <w:sz w:val="22"/>
        </w:rPr>
      </w:pPr>
      <w:r w:rsidRPr="00433D12">
        <w:rPr>
          <w:rFonts w:ascii="Times New Roman" w:eastAsia="Times New Roman" w:hAnsi="Times New Roman"/>
          <w:b/>
          <w:sz w:val="22"/>
          <w:lang w:val="sr-Cyrl-RS"/>
        </w:rPr>
        <w:t>Квалификације</w:t>
      </w:r>
      <w:r w:rsidRPr="00433D12">
        <w:rPr>
          <w:rFonts w:ascii="Times New Roman" w:eastAsia="Times New Roman" w:hAnsi="Times New Roman"/>
          <w:b/>
          <w:sz w:val="22"/>
        </w:rPr>
        <w:t>:</w:t>
      </w:r>
      <w:r w:rsidRPr="00433D12">
        <w:rPr>
          <w:rFonts w:ascii="Times New Roman" w:eastAsia="Times New Roman" w:hAnsi="Times New Roman"/>
          <w:sz w:val="22"/>
        </w:rPr>
        <w:t xml:space="preserve"> стечено високо образовање из научне области </w:t>
      </w:r>
      <w:r>
        <w:rPr>
          <w:rFonts w:ascii="Times New Roman" w:eastAsia="Times New Roman" w:hAnsi="Times New Roman"/>
          <w:sz w:val="22"/>
        </w:rPr>
        <w:t xml:space="preserve">грађевинарства, архитектуре </w:t>
      </w:r>
      <w:r w:rsidRPr="00433D12">
        <w:rPr>
          <w:rFonts w:ascii="Times New Roman" w:eastAsia="Times New Roman" w:hAnsi="Times New Roman"/>
          <w:sz w:val="22"/>
        </w:rPr>
        <w:t xml:space="preserve">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положен испит за инспектора, најмање </w:t>
      </w:r>
      <w:r>
        <w:rPr>
          <w:rFonts w:ascii="Times New Roman" w:eastAsia="Times New Roman" w:hAnsi="Times New Roman"/>
          <w:sz w:val="22"/>
          <w:lang w:val="sr-Cyrl-RS"/>
        </w:rPr>
        <w:t>три</w:t>
      </w:r>
      <w:r w:rsidRPr="00433D12">
        <w:rPr>
          <w:rFonts w:ascii="Times New Roman" w:eastAsia="Times New Roman" w:hAnsi="Times New Roman"/>
          <w:sz w:val="22"/>
        </w:rPr>
        <w:t xml:space="preserve"> година радног искуства</w:t>
      </w:r>
      <w:r>
        <w:rPr>
          <w:rFonts w:ascii="Times New Roman" w:eastAsia="Times New Roman" w:hAnsi="Times New Roman"/>
          <w:sz w:val="22"/>
          <w:lang w:val="sr-Cyrl-RS"/>
        </w:rPr>
        <w:t xml:space="preserve"> у струци,</w:t>
      </w:r>
      <w:r w:rsidRPr="00433D12">
        <w:rPr>
          <w:rFonts w:ascii="Times New Roman" w:eastAsia="Times New Roman" w:hAnsi="Times New Roman"/>
          <w:sz w:val="22"/>
        </w:rPr>
        <w:t xml:space="preserve"> </w:t>
      </w:r>
      <w:r w:rsidRPr="00433D12">
        <w:rPr>
          <w:rFonts w:ascii="Times New Roman" w:eastAsia="Times New Roman" w:hAnsi="Times New Roman"/>
          <w:sz w:val="22"/>
          <w:lang w:val="sr-Cyrl-RS"/>
        </w:rPr>
        <w:t xml:space="preserve">познавање рада на рачунару </w:t>
      </w:r>
      <w:r w:rsidRPr="00433D12">
        <w:rPr>
          <w:rFonts w:ascii="Times New Roman" w:hAnsi="Times New Roman"/>
          <w:sz w:val="22"/>
        </w:rPr>
        <w:t>(MS Office пакет</w:t>
      </w:r>
      <w:r w:rsidRPr="00433D12">
        <w:rPr>
          <w:rFonts w:ascii="Times New Roman" w:hAnsi="Times New Roman"/>
          <w:sz w:val="22"/>
          <w:lang w:val="sr-Cyrl-RS"/>
        </w:rPr>
        <w:t>, AutoCad</w:t>
      </w:r>
      <w:r w:rsidRPr="00433D12">
        <w:rPr>
          <w:rFonts w:ascii="Times New Roman" w:hAnsi="Times New Roman"/>
          <w:sz w:val="22"/>
        </w:rPr>
        <w:t xml:space="preserve"> и интернет</w:t>
      </w:r>
      <w:r w:rsidRPr="00433D12">
        <w:rPr>
          <w:rFonts w:ascii="Times New Roman" w:hAnsi="Times New Roman"/>
          <w:sz w:val="22"/>
          <w:lang w:val="sr-Cyrl-RS"/>
        </w:rPr>
        <w:t xml:space="preserve">), </w:t>
      </w:r>
      <w:r w:rsidRPr="00433D12">
        <w:rPr>
          <w:rFonts w:ascii="Times New Roman" w:eastAsia="Times New Roman" w:hAnsi="Times New Roman"/>
          <w:color w:val="1A1A1A"/>
          <w:sz w:val="22"/>
        </w:rPr>
        <w:t>као и потребне компетенције за обављање послова радног места.</w:t>
      </w:r>
      <w:r w:rsidRPr="00433D12">
        <w:rPr>
          <w:rFonts w:ascii="Times New Roman" w:hAnsi="Times New Roman"/>
          <w:sz w:val="22"/>
        </w:rPr>
        <w:t xml:space="preserve"> Службеник мора да поседује наведене компетенције за обављање </w:t>
      </w:r>
      <w:r w:rsidRPr="00433D12">
        <w:rPr>
          <w:rFonts w:ascii="Times New Roman" w:hAnsi="Times New Roman"/>
          <w:sz w:val="22"/>
          <w:lang w:val="sr-Cyrl-RS"/>
        </w:rPr>
        <w:t xml:space="preserve">послова </w:t>
      </w:r>
      <w:r w:rsidRPr="00433D12">
        <w:rPr>
          <w:rFonts w:ascii="Times New Roman" w:hAnsi="Times New Roman"/>
          <w:sz w:val="22"/>
        </w:rPr>
        <w:t>овог радног места, које су саставни део овог Правилника.</w:t>
      </w:r>
    </w:p>
    <w:p w:rsidR="00536FAD" w:rsidRPr="00BA52DE" w:rsidRDefault="00536FAD" w:rsidP="00536FAD">
      <w:pPr>
        <w:tabs>
          <w:tab w:val="left" w:pos="360"/>
        </w:tabs>
        <w:spacing w:after="200" w:line="0" w:lineRule="atLeast"/>
        <w:rPr>
          <w:rFonts w:ascii="Times New Roman" w:eastAsia="Times New Roman" w:hAnsi="Times New Roman"/>
          <w:b/>
          <w:sz w:val="22"/>
        </w:rPr>
      </w:pPr>
      <w:r w:rsidRPr="00BA52DE">
        <w:rPr>
          <w:rFonts w:ascii="Times New Roman" w:eastAsia="Times New Roman" w:hAnsi="Times New Roman"/>
          <w:b/>
          <w:sz w:val="22"/>
          <w:lang w:val="sr-Cyrl-RS"/>
        </w:rPr>
        <w:t>24</w:t>
      </w:r>
      <w:r w:rsidRPr="00BA52DE">
        <w:rPr>
          <w:rFonts w:ascii="Times New Roman" w:eastAsia="Times New Roman" w:hAnsi="Times New Roman"/>
          <w:b/>
          <w:sz w:val="22"/>
        </w:rPr>
        <w:t>. Kомунални инспектор</w:t>
      </w:r>
    </w:p>
    <w:p w:rsidR="00536FAD" w:rsidRPr="00BA52DE" w:rsidRDefault="00536FAD" w:rsidP="00536FAD">
      <w:pPr>
        <w:tabs>
          <w:tab w:val="left" w:pos="7200"/>
        </w:tabs>
        <w:spacing w:after="200" w:line="0" w:lineRule="atLeast"/>
        <w:rPr>
          <w:rFonts w:ascii="Times New Roman" w:eastAsia="Times New Roman" w:hAnsi="Times New Roman"/>
          <w:b/>
          <w:sz w:val="22"/>
          <w:lang w:val="sr-Cyrl-RS"/>
        </w:rPr>
      </w:pPr>
      <w:r w:rsidRPr="00BA52DE">
        <w:rPr>
          <w:rFonts w:ascii="Times New Roman" w:eastAsia="Times New Roman" w:hAnsi="Times New Roman"/>
          <w:b/>
          <w:sz w:val="22"/>
        </w:rPr>
        <w:t>Звање: Саветник</w:t>
      </w:r>
      <w:r w:rsidRPr="00BA52DE">
        <w:rPr>
          <w:rFonts w:ascii="Times New Roman" w:eastAsia="Times New Roman" w:hAnsi="Times New Roman"/>
          <w:sz w:val="22"/>
          <w:lang w:val="sr-Cyrl-RS"/>
        </w:rPr>
        <w:t xml:space="preserve">                                                                                        </w:t>
      </w:r>
      <w:r w:rsidRPr="00BA52DE">
        <w:rPr>
          <w:rFonts w:ascii="Times New Roman" w:eastAsia="Times New Roman" w:hAnsi="Times New Roman"/>
          <w:b/>
          <w:sz w:val="22"/>
        </w:rPr>
        <w:t>број службеника:</w:t>
      </w:r>
      <w:r w:rsidRPr="00BA52DE">
        <w:rPr>
          <w:rFonts w:ascii="Times New Roman" w:eastAsia="Times New Roman" w:hAnsi="Times New Roman"/>
          <w:b/>
          <w:sz w:val="22"/>
          <w:lang w:val="sr-Cyrl-RS"/>
        </w:rPr>
        <w:t>1</w:t>
      </w:r>
    </w:p>
    <w:p w:rsidR="00536FAD" w:rsidRPr="00433D12" w:rsidRDefault="00536FAD" w:rsidP="00536FAD">
      <w:pPr>
        <w:tabs>
          <w:tab w:val="left" w:pos="7200"/>
        </w:tabs>
        <w:spacing w:after="200" w:line="0" w:lineRule="atLeast"/>
        <w:jc w:val="both"/>
        <w:rPr>
          <w:rFonts w:ascii="Times New Roman" w:hAnsi="Times New Roman"/>
          <w:sz w:val="22"/>
          <w:lang w:val="sr-Cyrl-RS"/>
        </w:rPr>
      </w:pPr>
      <w:r w:rsidRPr="00BA52DE">
        <w:rPr>
          <w:rFonts w:ascii="Times New Roman" w:eastAsia="Times New Roman" w:hAnsi="Times New Roman"/>
          <w:b/>
          <w:sz w:val="22"/>
        </w:rPr>
        <w:t>Опис посла:</w:t>
      </w:r>
      <w:r w:rsidRPr="00BA52DE">
        <w:rPr>
          <w:rFonts w:ascii="Times New Roman" w:eastAsia="Times New Roman" w:hAnsi="Times New Roman"/>
          <w:sz w:val="22"/>
        </w:rPr>
        <w:t xml:space="preserve"> </w:t>
      </w:r>
      <w:r w:rsidRPr="00BA52DE">
        <w:rPr>
          <w:rFonts w:ascii="Times New Roman" w:hAnsi="Times New Roman"/>
          <w:sz w:val="22"/>
        </w:rPr>
        <w:t xml:space="preserve">Обавља сложене послове који су прецизно одређени и подразумевају примену утврђених метода рада, поступака, стручних техника са јасним оквиром самосталног деловања, уз повремени надзор непосредног руководиоца. Поседује способност да проблеме решава без појединачних упутстава непосредног руководиоца и уз обраћање непосредном руководиоцу само када је проблем сложен и захтева додатно знање и искуство. Обавља сложене послове који су прецизно одређени и подразумевају примену утврђених метода рада, поступака, стручних техника са јасним оквиром самосталног деловања, уз повремени надзор непосредног руководиоца. Поседује способност да проблеме решава без појединачних упутстава непосредног руководиоца и уз обраћање непосредном руководиоцу само када је проблем сложен и захтева додатно знање и искуство. Обавља нормативно-правне послове везаних за учествовање у припреми делова нацрта свих врста нормативних аката из надлежности јединица локалне самоуправе и Општинске управе. Обавља управо-правне послове првостепеног управног поступка, израда првостепених управних аката. Обавља студијско-аналитичких послова, учествује у припреми извештаја и информација о утврђеном стању, делова елабората, студија, програма, пројеката, планова и процене у одговарајућој области, прати реализацију и припрема извештаје о извршењу стратегија и пројеката, даје мишљења у вези примене прописа и општих аката из надлежности органа, ради на стварању и ажурирању базе података из надлежности органа. Врши надзор над применом прописа у области комуналне делатности и области саобраћаја и одговоран је за надзор над заштитом и одржавањем комуналних објеката, контролише одржавање комуналних објеката, јавних зелених површина, улица и тротоара, одржавање комуналних инсталација, стара се о превозу у друмском саобраћају, стара се да се превоз у друмском саобраћају одвија у складу са Законом о превозу у друмском саобраћају и другим прописима и врши контролу локалног превоза и то: ванлинијског превоза путника, линијског превоза </w:t>
      </w:r>
      <w:r w:rsidRPr="00433D12">
        <w:rPr>
          <w:rFonts w:ascii="Times New Roman" w:hAnsi="Times New Roman"/>
          <w:sz w:val="22"/>
        </w:rPr>
        <w:t xml:space="preserve">путника и слободног превоза ствари и ауто-такси превоза, доноси потребна решења у циљу спровођења Закона о комуналним делатностима и одлука скупштине општине и стара се о њиховом спровођењу, сачињава записнике на терену, подноси прекршајне пријаве из области комуналног надзора. Обавља послове инспекцијског надзора у складу са Законом о становању и одржавању зграда. Обавља послове непосредне контроле извршених радова у вези са обављањем комуналне </w:t>
      </w:r>
      <w:r w:rsidRPr="00433D12">
        <w:rPr>
          <w:rFonts w:ascii="Times New Roman" w:hAnsi="Times New Roman"/>
          <w:sz w:val="22"/>
        </w:rPr>
        <w:lastRenderedPageBreak/>
        <w:t>делатности одржавања чистоће на површинама јавне намене ( јавна хигијена), стара се о јавној хигијени, врши контролу извршених радова на пословима одржавања јавних зелених површина, води евиденцију одржавања јавних зелених површина и обавља надзор над пословима одржавања атмосферске канализације. Обавља послове непосредне контроле извршених радова у вези са обављањем комуналне делатности одржавање улица и путева и надзор над пословима обезбеђивања јавног осветљења. Врши евидентирање и сређивање техничке документације за време извођења радова као и по њиховом извођењу, врши контролу документације, улазних фактура и ситуација. Прати усаглашеност нормативних аката са важећим законским прописима, одговоран је за законитост послова које обавља, за свој рад одговоран је шефу одсека, начелнику одељења и начелнику општинске управе. Обавља послове непосредне контроле извршених радова у вези са обављањем комуналне делатности одржавања чистоће на површинама јавне намене ( јавна хигијена), стара се о јавној хигијени, врши контролу извршених радова на пословима одржавања јавних зелених површина, води евиденцију одржавања јавних зелених површина и обавља надзор над пословима одржавања атмосферске канализације. Обавља послове непосредне контроле извршених радова у вези са обављањем комуналне делатности одржавање улица и путева и надзор над пословима обезбеђивања јавног осветљења. Врши евидентирање и сређивање техничке документације за време извођења радова као и по њиховом извођењу, врши контролу документације, улазних фактура и ситуација.</w:t>
      </w:r>
    </w:p>
    <w:p w:rsidR="00536FAD" w:rsidRPr="00433D12" w:rsidRDefault="00536FAD" w:rsidP="00536FAD">
      <w:pPr>
        <w:tabs>
          <w:tab w:val="left" w:pos="7200"/>
        </w:tabs>
        <w:spacing w:after="200" w:line="0" w:lineRule="atLeast"/>
        <w:jc w:val="both"/>
        <w:rPr>
          <w:rFonts w:ascii="Times New Roman" w:hAnsi="Times New Roman"/>
          <w:color w:val="FF0000"/>
          <w:sz w:val="22"/>
          <w:lang w:val="sr-Cyrl-RS"/>
        </w:rPr>
      </w:pPr>
      <w:r w:rsidRPr="00433D12">
        <w:rPr>
          <w:rFonts w:ascii="Times New Roman" w:hAnsi="Times New Roman"/>
          <w:sz w:val="22"/>
        </w:rPr>
        <w:t>Испуњава мерила за обављање умерено високог нивоа слежености послова, умерено висок ново самосталности у раду, умерено висок ниво одговорности за послове и одлуке којима се у великој мери утиче на остваривање послова из надлежности унутрашње јединице органа, што не укључује и одговорност за руковођење. Редовну пословну комуникацију спроводи на високом нивоу за контакте унутар и изван органа, преноси информације које служе остваривању циљева рада унутрашње јединице</w:t>
      </w:r>
      <w:r w:rsidRPr="00433D12">
        <w:rPr>
          <w:rFonts w:ascii="Times New Roman" w:hAnsi="Times New Roman"/>
          <w:color w:val="FF0000"/>
          <w:sz w:val="22"/>
        </w:rPr>
        <w:t>.</w:t>
      </w:r>
    </w:p>
    <w:p w:rsidR="00536FAD" w:rsidRPr="00433D12" w:rsidRDefault="00536FAD" w:rsidP="00536FAD">
      <w:pPr>
        <w:tabs>
          <w:tab w:val="left" w:pos="7200"/>
        </w:tabs>
        <w:spacing w:after="200" w:line="0" w:lineRule="atLeast"/>
        <w:jc w:val="both"/>
        <w:rPr>
          <w:rFonts w:ascii="Times New Roman" w:hAnsi="Times New Roman"/>
          <w:b/>
          <w:sz w:val="22"/>
          <w:lang w:val="sr-Cyrl-RS"/>
        </w:rPr>
      </w:pPr>
      <w:r w:rsidRPr="00433D12">
        <w:rPr>
          <w:rFonts w:ascii="Times New Roman" w:hAnsi="Times New Roman"/>
          <w:b/>
          <w:sz w:val="22"/>
        </w:rPr>
        <w:t xml:space="preserve">Компетенције потребне за обављање послова радног места  </w:t>
      </w:r>
    </w:p>
    <w:p w:rsidR="00536FAD" w:rsidRPr="00433D12" w:rsidRDefault="00536FAD" w:rsidP="00536FAD">
      <w:pPr>
        <w:tabs>
          <w:tab w:val="left" w:pos="7200"/>
        </w:tabs>
        <w:spacing w:after="200" w:line="0" w:lineRule="atLeast"/>
        <w:jc w:val="both"/>
        <w:rPr>
          <w:rFonts w:ascii="Times New Roman" w:hAnsi="Times New Roman"/>
          <w:sz w:val="22"/>
          <w:lang w:val="sr-Cyrl-RS"/>
        </w:rPr>
      </w:pPr>
      <w:r w:rsidRPr="00433D12">
        <w:rPr>
          <w:rFonts w:ascii="Times New Roman" w:hAnsi="Times New Roman"/>
          <w:b/>
          <w:sz w:val="22"/>
        </w:rPr>
        <w:t>Понашајне компетенције за извршилачко радно место унутрашње организационе јединице</w:t>
      </w:r>
      <w:r w:rsidRPr="00433D12">
        <w:rPr>
          <w:rFonts w:ascii="Times New Roman" w:hAnsi="Times New Roman"/>
          <w:sz w:val="22"/>
        </w:rPr>
        <w:t xml:space="preserve">: управље информацијама, управљање задацима и остваривање резултата, орјентација ка учењу и променама, изградња и одржавање професионалних односа, савесност, посвећеност и интегритет. </w:t>
      </w:r>
    </w:p>
    <w:p w:rsidR="00536FAD" w:rsidRPr="00433D12" w:rsidRDefault="00536FAD" w:rsidP="00536FAD">
      <w:pPr>
        <w:tabs>
          <w:tab w:val="left" w:pos="7200"/>
        </w:tabs>
        <w:spacing w:after="200" w:line="0" w:lineRule="atLeast"/>
        <w:jc w:val="both"/>
        <w:rPr>
          <w:rFonts w:ascii="Times New Roman" w:hAnsi="Times New Roman"/>
          <w:sz w:val="22"/>
          <w:lang w:val="sr-Cyrl-RS"/>
        </w:rPr>
      </w:pPr>
      <w:r w:rsidRPr="00433D12">
        <w:rPr>
          <w:rFonts w:ascii="Times New Roman" w:hAnsi="Times New Roman"/>
          <w:b/>
          <w:sz w:val="22"/>
        </w:rPr>
        <w:t xml:space="preserve">Опште функционалне компетенције за извршилачко радно место унутрашње организационе јединице: </w:t>
      </w:r>
      <w:r w:rsidRPr="00433D12">
        <w:rPr>
          <w:rFonts w:ascii="Times New Roman" w:hAnsi="Times New Roman"/>
          <w:sz w:val="22"/>
        </w:rPr>
        <w:t xml:space="preserve">Организација и рад органа јединица ЈЛС, дигитална писменост и пословна комуникација. </w:t>
      </w:r>
    </w:p>
    <w:p w:rsidR="00536FAD" w:rsidRPr="00433D12" w:rsidRDefault="00536FAD" w:rsidP="00536FAD">
      <w:pPr>
        <w:tabs>
          <w:tab w:val="left" w:pos="7200"/>
        </w:tabs>
        <w:spacing w:after="200" w:line="0" w:lineRule="atLeast"/>
        <w:jc w:val="both"/>
        <w:rPr>
          <w:rFonts w:ascii="Times New Roman" w:hAnsi="Times New Roman"/>
          <w:sz w:val="22"/>
          <w:lang w:val="sr-Cyrl-RS"/>
        </w:rPr>
      </w:pPr>
      <w:r w:rsidRPr="00433D12">
        <w:rPr>
          <w:rFonts w:ascii="Times New Roman" w:hAnsi="Times New Roman"/>
          <w:b/>
          <w:sz w:val="22"/>
        </w:rPr>
        <w:t>Посебне функионалне компетенције за одређену област рада:</w:t>
      </w:r>
      <w:r w:rsidRPr="00433D12">
        <w:rPr>
          <w:rFonts w:ascii="Times New Roman" w:hAnsi="Times New Roman"/>
          <w:sz w:val="22"/>
        </w:rPr>
        <w:t xml:space="preserve"> односи се на област </w:t>
      </w:r>
      <w:r w:rsidRPr="00433D12">
        <w:rPr>
          <w:rFonts w:ascii="Times New Roman" w:hAnsi="Times New Roman"/>
          <w:sz w:val="22"/>
          <w:lang w:val="sr-Cyrl-RS"/>
        </w:rPr>
        <w:t xml:space="preserve">рада </w:t>
      </w:r>
      <w:r w:rsidRPr="00433D12">
        <w:rPr>
          <w:rFonts w:ascii="Times New Roman" w:hAnsi="Times New Roman"/>
          <w:sz w:val="22"/>
        </w:rPr>
        <w:t>инспекцијски послови (односи се на</w:t>
      </w:r>
      <w:r w:rsidRPr="00433D12">
        <w:rPr>
          <w:rFonts w:ascii="Times New Roman" w:hAnsi="Times New Roman"/>
          <w:sz w:val="22"/>
          <w:lang w:val="sr-Cyrl-RS"/>
        </w:rPr>
        <w:t>:</w:t>
      </w:r>
      <w:r w:rsidRPr="00433D12">
        <w:rPr>
          <w:rFonts w:ascii="Times New Roman" w:hAnsi="Times New Roman"/>
          <w:sz w:val="22"/>
        </w:rPr>
        <w:t xml:space="preserve"> општи управни поступак; основе казненог права и казнених поступака; основе прекршајног права и прекршајни поступак; поступак инспекцијског надзора и методе анализе ризика и кодекс понашања и етике инспектора; основе вештине комуникације, конструктивног решавања конфликта и управљања стресом; основе привредног права и привредног пословања)</w:t>
      </w:r>
      <w:r w:rsidRPr="00433D12">
        <w:rPr>
          <w:rFonts w:ascii="Times New Roman" w:hAnsi="Times New Roman"/>
          <w:sz w:val="22"/>
          <w:lang w:val="sr-Cyrl-RS"/>
        </w:rPr>
        <w:t xml:space="preserve">, </w:t>
      </w:r>
      <w:r w:rsidRPr="00433D12">
        <w:rPr>
          <w:rFonts w:ascii="Times New Roman" w:hAnsi="Times New Roman"/>
          <w:sz w:val="22"/>
        </w:rPr>
        <w:t>област рада нормативни послови (односе се на: процес доношења нормативних аката из надлежности служби и организација и партиципација јавности; методолошка правила за израду нормативних аката из надлежности органа, служби и организација; примена номотехничких и правно-техничких за израду правних аката; припрема и израда стручних мишљења и образложења различитих правних аката из делокруга органа, службе и организације)</w:t>
      </w:r>
      <w:r w:rsidRPr="00433D12">
        <w:rPr>
          <w:rFonts w:ascii="Times New Roman" w:hAnsi="Times New Roman"/>
          <w:sz w:val="22"/>
          <w:lang w:val="sr-Cyrl-RS"/>
        </w:rPr>
        <w:t xml:space="preserve">, област рада </w:t>
      </w:r>
      <w:r w:rsidRPr="00433D12">
        <w:rPr>
          <w:rFonts w:ascii="Times New Roman" w:hAnsi="Times New Roman"/>
          <w:sz w:val="22"/>
        </w:rPr>
        <w:t>административно-технички послови ( односи се на методе и технике прикупљања података ради даље обраде; технике припреме материјала ради даљег приказивања и употребе; технике евидентирања и ажурирања података у релевантним базама података)</w:t>
      </w:r>
      <w:r w:rsidRPr="00433D12">
        <w:rPr>
          <w:rFonts w:ascii="Times New Roman" w:hAnsi="Times New Roman"/>
          <w:sz w:val="22"/>
          <w:lang w:val="sr-Cyrl-RS"/>
        </w:rPr>
        <w:t>,</w:t>
      </w:r>
      <w:r w:rsidRPr="00433D12">
        <w:rPr>
          <w:rFonts w:ascii="Times New Roman" w:eastAsia="Times New Roman" w:hAnsi="Times New Roman"/>
          <w:color w:val="000000"/>
          <w:sz w:val="22"/>
          <w:lang w:val="sr-Cyrl-RS"/>
        </w:rPr>
        <w:t xml:space="preserve"> област рада управно-правни послови (општи управни поступак; правила извршења решења донетих у управном поступку; посебни управни поступци; управни спорови, правила поступка, извршење донетих судских пресуда; пракса Управног суда)</w:t>
      </w:r>
      <w:r w:rsidRPr="00433D12">
        <w:rPr>
          <w:rFonts w:ascii="Times New Roman" w:hAnsi="Times New Roman"/>
          <w:sz w:val="22"/>
        </w:rPr>
        <w:t xml:space="preserve">. </w:t>
      </w:r>
    </w:p>
    <w:p w:rsidR="00536FAD" w:rsidRPr="00BA52DE" w:rsidRDefault="00536FAD" w:rsidP="00536FAD">
      <w:pPr>
        <w:tabs>
          <w:tab w:val="left" w:pos="7200"/>
        </w:tabs>
        <w:spacing w:after="200" w:line="0" w:lineRule="atLeast"/>
        <w:jc w:val="both"/>
        <w:rPr>
          <w:rFonts w:ascii="Times New Roman" w:eastAsia="Times New Roman" w:hAnsi="Times New Roman"/>
          <w:b/>
          <w:sz w:val="22"/>
          <w:lang w:val="sr-Cyrl-RS"/>
        </w:rPr>
      </w:pPr>
      <w:r w:rsidRPr="00433D12">
        <w:rPr>
          <w:rFonts w:ascii="Times New Roman" w:hAnsi="Times New Roman"/>
          <w:b/>
          <w:sz w:val="22"/>
        </w:rPr>
        <w:lastRenderedPageBreak/>
        <w:t>Посебне функци</w:t>
      </w:r>
      <w:r w:rsidRPr="00433D12">
        <w:rPr>
          <w:rFonts w:ascii="Times New Roman" w:hAnsi="Times New Roman"/>
          <w:b/>
          <w:sz w:val="22"/>
          <w:lang w:val="sr-Cyrl-RS"/>
        </w:rPr>
        <w:t>о</w:t>
      </w:r>
      <w:r w:rsidRPr="00433D12">
        <w:rPr>
          <w:rFonts w:ascii="Times New Roman" w:hAnsi="Times New Roman"/>
          <w:b/>
          <w:sz w:val="22"/>
        </w:rPr>
        <w:t xml:space="preserve">налне компетенције за одређено радно место: </w:t>
      </w:r>
      <w:r w:rsidRPr="00433D12">
        <w:rPr>
          <w:rFonts w:ascii="Times New Roman" w:hAnsi="Times New Roman"/>
          <w:sz w:val="22"/>
        </w:rPr>
        <w:t>поседује потребна знања које се односе на прописе из делокруга радног места</w:t>
      </w:r>
      <w:r w:rsidRPr="00433D12">
        <w:rPr>
          <w:rFonts w:ascii="Times New Roman" w:hAnsi="Times New Roman"/>
          <w:sz w:val="22"/>
          <w:lang w:val="sr-Cyrl-RS"/>
        </w:rPr>
        <w:t xml:space="preserve">, </w:t>
      </w:r>
      <w:r w:rsidRPr="00433D12">
        <w:rPr>
          <w:rFonts w:ascii="Times New Roman" w:hAnsi="Times New Roman"/>
          <w:sz w:val="22"/>
        </w:rPr>
        <w:t>софтвери, као и одговарајућ</w:t>
      </w:r>
      <w:r w:rsidRPr="00433D12">
        <w:rPr>
          <w:rFonts w:ascii="Times New Roman" w:hAnsi="Times New Roman"/>
          <w:sz w:val="22"/>
          <w:lang w:val="sr-Cyrl-RS"/>
        </w:rPr>
        <w:t>и</w:t>
      </w:r>
      <w:r w:rsidRPr="00433D12">
        <w:rPr>
          <w:rFonts w:ascii="Times New Roman" w:hAnsi="Times New Roman"/>
          <w:sz w:val="22"/>
        </w:rPr>
        <w:t xml:space="preserve"> сертификат</w:t>
      </w:r>
      <w:r w:rsidRPr="00433D12">
        <w:rPr>
          <w:rFonts w:ascii="Times New Roman" w:hAnsi="Times New Roman"/>
          <w:sz w:val="22"/>
          <w:lang w:val="sr-Cyrl-RS"/>
        </w:rPr>
        <w:t xml:space="preserve">и, рад у е Управи,е </w:t>
      </w:r>
      <w:r w:rsidRPr="00BA52DE">
        <w:rPr>
          <w:rFonts w:ascii="Times New Roman" w:hAnsi="Times New Roman"/>
          <w:sz w:val="22"/>
          <w:lang w:val="sr-Cyrl-RS"/>
        </w:rPr>
        <w:t>Инспектор, е Писарници</w:t>
      </w:r>
      <w:r w:rsidRPr="00BA52DE">
        <w:rPr>
          <w:rFonts w:ascii="Times New Roman" w:hAnsi="Times New Roman"/>
          <w:sz w:val="22"/>
        </w:rPr>
        <w:t>.</w:t>
      </w:r>
    </w:p>
    <w:p w:rsidR="00536FAD" w:rsidRPr="00BA52DE" w:rsidRDefault="00536FAD" w:rsidP="00536FAD">
      <w:pPr>
        <w:tabs>
          <w:tab w:val="left" w:pos="258"/>
        </w:tabs>
        <w:spacing w:after="200" w:line="238" w:lineRule="auto"/>
        <w:jc w:val="both"/>
        <w:rPr>
          <w:rFonts w:ascii="Times New Roman" w:eastAsia="Times New Roman" w:hAnsi="Times New Roman"/>
          <w:b/>
          <w:sz w:val="22"/>
          <w:lang w:val="sr-Cyrl-RS"/>
        </w:rPr>
      </w:pPr>
      <w:r w:rsidRPr="00BA52DE">
        <w:rPr>
          <w:rFonts w:ascii="Times New Roman" w:eastAsia="Times New Roman" w:hAnsi="Times New Roman"/>
          <w:b/>
          <w:sz w:val="22"/>
          <w:lang w:val="sr-Cyrl-RS"/>
        </w:rPr>
        <w:t>Квалификације</w:t>
      </w:r>
      <w:r w:rsidRPr="00BA52DE">
        <w:rPr>
          <w:rFonts w:ascii="Times New Roman" w:eastAsia="Times New Roman" w:hAnsi="Times New Roman"/>
          <w:b/>
          <w:sz w:val="22"/>
        </w:rPr>
        <w:t>:</w:t>
      </w:r>
      <w:r w:rsidRPr="00BA52DE">
        <w:rPr>
          <w:rFonts w:ascii="Times New Roman" w:eastAsia="Times New Roman" w:hAnsi="Times New Roman"/>
          <w:sz w:val="22"/>
        </w:rPr>
        <w:t xml:space="preserve">стечено високо образовање из научне, односно стручне области из научне области друштвено-хуманистичких или техничко-технолошких наука </w:t>
      </w:r>
      <w:r w:rsidRPr="00BA52DE">
        <w:rPr>
          <w:rFonts w:ascii="Times New Roman" w:eastAsia="Times New Roman" w:hAnsi="Times New Roman"/>
          <w:sz w:val="22"/>
          <w:lang w:val="sr-Cyrl-RS"/>
        </w:rPr>
        <w:t>–пољопривредне струке</w:t>
      </w:r>
      <w:r w:rsidRPr="00BA52DE">
        <w:rPr>
          <w:rFonts w:ascii="Times New Roman" w:eastAsia="Times New Roman" w:hAnsi="Times New Roman"/>
          <w:sz w:val="22"/>
        </w:rPr>
        <w:t xml:space="preserve">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положен испит за инспектора,  најмање три године радног искуства у струци, </w:t>
      </w:r>
      <w:r w:rsidRPr="00BA52DE">
        <w:rPr>
          <w:rFonts w:ascii="Times New Roman" w:eastAsia="Times New Roman" w:hAnsi="Times New Roman"/>
          <w:sz w:val="22"/>
          <w:lang w:val="sr-Cyrl-RS"/>
        </w:rPr>
        <w:t xml:space="preserve">познавање рада на рачунару </w:t>
      </w:r>
      <w:r w:rsidRPr="00BA52DE">
        <w:rPr>
          <w:rFonts w:ascii="Times New Roman" w:hAnsi="Times New Roman"/>
          <w:sz w:val="22"/>
        </w:rPr>
        <w:t>(MS Office пакет и интернет</w:t>
      </w:r>
      <w:r w:rsidRPr="00BA52DE">
        <w:rPr>
          <w:rFonts w:ascii="Times New Roman" w:hAnsi="Times New Roman"/>
          <w:sz w:val="22"/>
          <w:lang w:val="sr-Cyrl-RS"/>
        </w:rPr>
        <w:t xml:space="preserve">), </w:t>
      </w:r>
      <w:r w:rsidRPr="00BA52DE">
        <w:rPr>
          <w:rFonts w:ascii="Times New Roman" w:eastAsia="Times New Roman" w:hAnsi="Times New Roman"/>
          <w:sz w:val="22"/>
        </w:rPr>
        <w:t>као и потребне компетенције за обављање послова радног места.</w:t>
      </w:r>
      <w:r w:rsidRPr="00BA52DE">
        <w:rPr>
          <w:rFonts w:ascii="Times New Roman" w:hAnsi="Times New Roman"/>
          <w:sz w:val="22"/>
        </w:rPr>
        <w:t xml:space="preserve"> Службеник мора да поседује наведене компетенције за обављање </w:t>
      </w:r>
      <w:r w:rsidRPr="00BA52DE">
        <w:rPr>
          <w:rFonts w:ascii="Times New Roman" w:hAnsi="Times New Roman"/>
          <w:sz w:val="22"/>
          <w:lang w:val="sr-Cyrl-RS"/>
        </w:rPr>
        <w:t xml:space="preserve">послова </w:t>
      </w:r>
      <w:r w:rsidRPr="00BA52DE">
        <w:rPr>
          <w:rFonts w:ascii="Times New Roman" w:hAnsi="Times New Roman"/>
          <w:sz w:val="22"/>
        </w:rPr>
        <w:t>овог радног места, које су саставни део овог Правилника.</w:t>
      </w:r>
    </w:p>
    <w:p w:rsidR="00536FAD" w:rsidRPr="00433D12" w:rsidRDefault="00536FAD" w:rsidP="00536FAD">
      <w:pPr>
        <w:jc w:val="both"/>
        <w:rPr>
          <w:rFonts w:ascii="Times New Roman" w:hAnsi="Times New Roman"/>
          <w:b/>
          <w:sz w:val="22"/>
          <w:lang w:val="sr-Cyrl-RS"/>
        </w:rPr>
      </w:pPr>
      <w:r w:rsidRPr="00BA52DE">
        <w:rPr>
          <w:rFonts w:ascii="Times New Roman" w:hAnsi="Times New Roman"/>
          <w:b/>
          <w:sz w:val="22"/>
          <w:lang w:val="sr-Cyrl-RS"/>
        </w:rPr>
        <w:t>25.</w:t>
      </w:r>
      <w:r w:rsidRPr="00BA52DE">
        <w:rPr>
          <w:rFonts w:ascii="Times New Roman" w:hAnsi="Times New Roman"/>
          <w:b/>
          <w:sz w:val="22"/>
        </w:rPr>
        <w:t>„Инспектор за заштиту животне средине</w:t>
      </w:r>
      <w:r w:rsidRPr="00BA52DE">
        <w:rPr>
          <w:rFonts w:ascii="Times New Roman" w:hAnsi="Times New Roman"/>
          <w:b/>
          <w:sz w:val="22"/>
          <w:lang w:val="sr-Cyrl-RS"/>
        </w:rPr>
        <w:t xml:space="preserve"> и послови енергетски заштићених </w:t>
      </w:r>
      <w:r w:rsidRPr="00433D12">
        <w:rPr>
          <w:rFonts w:ascii="Times New Roman" w:hAnsi="Times New Roman"/>
          <w:b/>
          <w:sz w:val="22"/>
          <w:lang w:val="sr-Cyrl-RS"/>
        </w:rPr>
        <w:t>купаца“</w:t>
      </w:r>
    </w:p>
    <w:p w:rsidR="00536FAD" w:rsidRPr="00433D12" w:rsidRDefault="00536FAD" w:rsidP="00536FAD">
      <w:pPr>
        <w:rPr>
          <w:rFonts w:ascii="Times New Roman" w:hAnsi="Times New Roman"/>
          <w:b/>
          <w:sz w:val="22"/>
        </w:rPr>
      </w:pPr>
    </w:p>
    <w:p w:rsidR="00536FAD" w:rsidRPr="00433D12" w:rsidRDefault="00536FAD" w:rsidP="00536FAD">
      <w:pPr>
        <w:rPr>
          <w:rFonts w:ascii="Times New Roman" w:hAnsi="Times New Roman"/>
          <w:b/>
          <w:sz w:val="22"/>
        </w:rPr>
      </w:pPr>
      <w:r w:rsidRPr="00433D12">
        <w:rPr>
          <w:rFonts w:ascii="Times New Roman" w:hAnsi="Times New Roman"/>
          <w:b/>
          <w:sz w:val="22"/>
        </w:rPr>
        <w:t xml:space="preserve">Звање: Млађи саветник </w:t>
      </w:r>
      <w:r w:rsidRPr="00433D12">
        <w:rPr>
          <w:rFonts w:ascii="Times New Roman" w:hAnsi="Times New Roman"/>
          <w:b/>
          <w:sz w:val="22"/>
        </w:rPr>
        <w:tab/>
      </w:r>
      <w:r w:rsidRPr="00433D12">
        <w:rPr>
          <w:rFonts w:ascii="Times New Roman" w:hAnsi="Times New Roman"/>
          <w:b/>
          <w:sz w:val="22"/>
        </w:rPr>
        <w:tab/>
      </w:r>
      <w:r w:rsidRPr="00433D12">
        <w:rPr>
          <w:rFonts w:ascii="Times New Roman" w:hAnsi="Times New Roman"/>
          <w:b/>
          <w:sz w:val="22"/>
        </w:rPr>
        <w:tab/>
      </w:r>
      <w:r w:rsidRPr="00433D12">
        <w:rPr>
          <w:rFonts w:ascii="Times New Roman" w:hAnsi="Times New Roman"/>
          <w:b/>
          <w:sz w:val="22"/>
        </w:rPr>
        <w:tab/>
      </w:r>
      <w:r w:rsidRPr="00433D12">
        <w:rPr>
          <w:rFonts w:ascii="Times New Roman" w:hAnsi="Times New Roman"/>
          <w:b/>
          <w:sz w:val="22"/>
        </w:rPr>
        <w:tab/>
      </w:r>
      <w:r w:rsidRPr="00433D12">
        <w:rPr>
          <w:rFonts w:ascii="Times New Roman" w:hAnsi="Times New Roman"/>
          <w:b/>
          <w:sz w:val="22"/>
        </w:rPr>
        <w:tab/>
      </w:r>
      <w:r w:rsidRPr="00433D12">
        <w:rPr>
          <w:rFonts w:ascii="Times New Roman" w:hAnsi="Times New Roman"/>
          <w:b/>
          <w:sz w:val="22"/>
        </w:rPr>
        <w:tab/>
        <w:t>број службеника 1</w:t>
      </w:r>
    </w:p>
    <w:p w:rsidR="00536FAD" w:rsidRPr="00433D12" w:rsidRDefault="00536FAD" w:rsidP="00536FAD">
      <w:pPr>
        <w:rPr>
          <w:rFonts w:ascii="Times New Roman" w:hAnsi="Times New Roman"/>
          <w:sz w:val="22"/>
        </w:rPr>
      </w:pPr>
    </w:p>
    <w:p w:rsidR="00536FAD" w:rsidRPr="00BA52DE" w:rsidRDefault="00536FAD" w:rsidP="00536FAD">
      <w:pPr>
        <w:jc w:val="both"/>
        <w:rPr>
          <w:rFonts w:ascii="Times New Roman" w:hAnsi="Times New Roman"/>
          <w:sz w:val="22"/>
        </w:rPr>
      </w:pPr>
      <w:r w:rsidRPr="00433D12">
        <w:rPr>
          <w:rFonts w:ascii="Times New Roman" w:hAnsi="Times New Roman"/>
          <w:sz w:val="22"/>
        </w:rPr>
        <w:t>Опис посла</w:t>
      </w:r>
      <w:r w:rsidRPr="00433D12">
        <w:rPr>
          <w:rFonts w:ascii="Times New Roman" w:eastAsia="Times New Roman" w:hAnsi="Times New Roman"/>
          <w:b/>
          <w:color w:val="7030A0"/>
          <w:sz w:val="22"/>
        </w:rPr>
        <w:t>:</w:t>
      </w:r>
      <w:r w:rsidRPr="00433D12">
        <w:rPr>
          <w:rFonts w:ascii="Times New Roman" w:eastAsia="Times New Roman" w:hAnsi="Times New Roman"/>
          <w:color w:val="7030A0"/>
          <w:sz w:val="22"/>
        </w:rPr>
        <w:t xml:space="preserve"> </w:t>
      </w:r>
      <w:r w:rsidRPr="00433D12">
        <w:rPr>
          <w:rFonts w:ascii="Times New Roman" w:hAnsi="Times New Roman"/>
          <w:sz w:val="22"/>
        </w:rPr>
        <w:t>Обавља сложене послове који подразумевају примену утврђених метода рада, поступака или стручних техника унатар прецизно одређеног оквира деловања, уз редован надзор непосредног руководиоца и доношење одлука на основу постојеће праксе или општих и појединачних упустава непосредног руководиоца. Послови захтевају способност решања мање стручних или процедуралних питања.</w:t>
      </w:r>
      <w:r w:rsidRPr="00433D12">
        <w:rPr>
          <w:rFonts w:ascii="Times New Roman" w:eastAsia="Times New Roman" w:hAnsi="Times New Roman"/>
          <w:sz w:val="22"/>
        </w:rPr>
        <w:t xml:space="preserve"> </w:t>
      </w:r>
      <w:r w:rsidRPr="00433D12">
        <w:rPr>
          <w:rFonts w:ascii="Times New Roman" w:hAnsi="Times New Roman"/>
          <w:sz w:val="22"/>
        </w:rPr>
        <w:t xml:space="preserve">Обавља нормативно-правне послове везаних за учествовање у припреми делова нацрта свих врста нормативних аката из надлежности јединица локалне самоуправе и Општинске управе. Обавља управо-правне послове првостепеног управног поступка, израда првостепених управних аката. Обавља студијско аналитичких послова, учествује у припреми  извештаја и информација о утврђеном стању, делова елабората, студија, програма, пројеката, планова и процене у одговарајућој области, прати реализацију и припрема извештаје о извршењу стратегија и пројеката, даје мишљења у вези примене прописа и општих аката из надлежности органа, ради на стварању и ажурирању базе података из надлежности органа. Обавља инспекцијски надзор: над применом и спровођењем закона и других прописа донетих на основу Закона о заштити животне средине, Закона о процени утицаја на животну средину, Закона о заштити ваздуха, Закона о заштити од буке у животној средини, Закона о управљању отпадом, Закона о заштити од нејонизујућих зрачења, Закона о заштити од јонизујућих зрачења и нуклеарној сигурности, Закона о хемикалијама, Закона о заштити природе, Закона о амбалажи и амбалажном отпаду, Закона у области заштите животне средине у објектима за које дозволу за изградњу и почетак рада дају надлежни органи локалне самоуправе. Врши надзор над применом мера заштите од буке у граду, односно општини, у стамбеним, занатским и комуналним објектима, утврђује испуњеног услова и спровођења мера утврђених у одлуци о давању сагласности на студију о процени утицаја и одлуци о давању </w:t>
      </w:r>
      <w:r w:rsidRPr="00BA52DE">
        <w:rPr>
          <w:rFonts w:ascii="Times New Roman" w:hAnsi="Times New Roman"/>
          <w:sz w:val="22"/>
        </w:rPr>
        <w:t>сагласности на студију затеченог стања, доноси решења и закључке, подноси захтеве за покретање прекршајног поступка, поступка за привредни преступ и подноси кривичне пријаве. Учествује у припреми информација за државне органе и медије, поступа по пријавама и извештава о предузетим мерама, припрема месечне, кварталне и годишње извештаје о раду, прикупља и обрађује податке о постројењима која подлежу инспекцијском надзором у складу са издатим дозволама за управљање отпадом. Прати усаглашеност нормативних аката са важећим законским прописима</w:t>
      </w:r>
      <w:r w:rsidRPr="00BA52DE">
        <w:rPr>
          <w:rFonts w:ascii="Times New Roman" w:hAnsi="Times New Roman"/>
          <w:sz w:val="22"/>
          <w:lang w:val="sr-Cyrl-RS"/>
        </w:rPr>
        <w:t>.</w:t>
      </w:r>
      <w:r w:rsidRPr="00BA52DE">
        <w:rPr>
          <w:rFonts w:ascii="Times New Roman" w:hAnsi="Times New Roman"/>
          <w:sz w:val="22"/>
        </w:rPr>
        <w:t xml:space="preserve"> Проверава испуњеност услова за стицање статуса енергетски угроженог купца електричне енергије, прибавља доказе по службеној дужности и узима изјаве странака на записник ради утврђивања чињеничног стања. Води управни поступак и израђује решења о стицању статуса енергетски угроженог купца електричне енергије и решења о одбијању захтева. По поднетој жалби на решење, предузима радње у својству првостепеног органа у складу са законом. Податке из решења о стицању статуса енергетски угроженог купца, у електронској форми, </w:t>
      </w:r>
      <w:r w:rsidRPr="00BA52DE">
        <w:rPr>
          <w:rFonts w:ascii="Times New Roman" w:hAnsi="Times New Roman"/>
          <w:sz w:val="22"/>
        </w:rPr>
        <w:lastRenderedPageBreak/>
        <w:t>доставља предузећу за снабдевање електричном енергијом. Прати прописе из наведене области. Обавља и друге послове по налогу непосредног руководиоца и начелника управе.</w:t>
      </w:r>
      <w:r w:rsidRPr="00BA52DE">
        <w:rPr>
          <w:rFonts w:ascii="Times New Roman" w:hAnsi="Times New Roman"/>
          <w:sz w:val="22"/>
          <w:lang w:val="sr-Cyrl-RS"/>
        </w:rPr>
        <w:t>О</w:t>
      </w:r>
      <w:r w:rsidRPr="00BA52DE">
        <w:rPr>
          <w:rFonts w:ascii="Times New Roman" w:hAnsi="Times New Roman"/>
          <w:sz w:val="22"/>
        </w:rPr>
        <w:t xml:space="preserve">дговоран је за законитост послова које обавља, за свој рад одговоран је шефу одсека, </w:t>
      </w:r>
      <w:r w:rsidRPr="00BA52DE">
        <w:rPr>
          <w:rFonts w:ascii="Times New Roman" w:hAnsi="Times New Roman"/>
          <w:sz w:val="22"/>
          <w:lang w:val="sr-Cyrl-RS"/>
        </w:rPr>
        <w:t>руководиоцу</w:t>
      </w:r>
      <w:r w:rsidRPr="00BA52DE">
        <w:rPr>
          <w:rFonts w:ascii="Times New Roman" w:hAnsi="Times New Roman"/>
          <w:sz w:val="22"/>
        </w:rPr>
        <w:t xml:space="preserve"> одељења и начелнику управе. </w:t>
      </w:r>
    </w:p>
    <w:p w:rsidR="00536FAD" w:rsidRPr="00BA52DE" w:rsidRDefault="00536FAD" w:rsidP="00536FAD">
      <w:pPr>
        <w:jc w:val="both"/>
        <w:rPr>
          <w:rFonts w:ascii="Times New Roman" w:hAnsi="Times New Roman"/>
          <w:sz w:val="22"/>
          <w:lang w:val="sr-Cyrl-RS"/>
        </w:rPr>
      </w:pPr>
    </w:p>
    <w:p w:rsidR="00536FAD" w:rsidRPr="00433D12" w:rsidRDefault="00536FAD" w:rsidP="00536FAD">
      <w:pPr>
        <w:jc w:val="both"/>
        <w:rPr>
          <w:rFonts w:ascii="Times New Roman" w:hAnsi="Times New Roman"/>
          <w:sz w:val="22"/>
          <w:lang w:val="sr-Cyrl-RS"/>
        </w:rPr>
      </w:pPr>
      <w:r w:rsidRPr="00BA52DE">
        <w:rPr>
          <w:rFonts w:ascii="Times New Roman" w:hAnsi="Times New Roman"/>
          <w:sz w:val="22"/>
        </w:rPr>
        <w:t>Испуњава мерила за обављање умерено високог нивоа сложености послова, умерено висок ново самосталности у раду, умерено висок ниво одговорности за послове и одлуке којима се у великој мери утиче на остваривање послова из надлежности унутрашње јединице органа</w:t>
      </w:r>
      <w:r w:rsidRPr="00433D12">
        <w:rPr>
          <w:rFonts w:ascii="Times New Roman" w:hAnsi="Times New Roman"/>
          <w:sz w:val="22"/>
        </w:rPr>
        <w:t xml:space="preserve">, што не укључује и одговорност за руковођење. Редовну пословну комуникацију спроводи на високом нивоу за контакте унутар и изван органа, преноси информације које служе остваривању циљева рада унутрашње јединице. </w:t>
      </w:r>
    </w:p>
    <w:p w:rsidR="00536FAD" w:rsidRPr="00433D12" w:rsidRDefault="00536FAD" w:rsidP="00536FAD">
      <w:pPr>
        <w:jc w:val="both"/>
        <w:rPr>
          <w:rFonts w:ascii="Times New Roman" w:hAnsi="Times New Roman"/>
          <w:sz w:val="22"/>
          <w:lang w:val="sr-Cyrl-RS"/>
        </w:rPr>
      </w:pPr>
    </w:p>
    <w:p w:rsidR="00536FAD" w:rsidRPr="00433D12" w:rsidRDefault="00536FAD" w:rsidP="00536FAD">
      <w:pPr>
        <w:jc w:val="both"/>
        <w:rPr>
          <w:rFonts w:ascii="Times New Roman" w:hAnsi="Times New Roman"/>
          <w:b/>
          <w:sz w:val="22"/>
          <w:lang w:val="sr-Cyrl-RS"/>
        </w:rPr>
      </w:pPr>
      <w:r w:rsidRPr="00433D12">
        <w:rPr>
          <w:rFonts w:ascii="Times New Roman" w:hAnsi="Times New Roman"/>
          <w:b/>
          <w:sz w:val="22"/>
        </w:rPr>
        <w:t xml:space="preserve">Компетенције потребне за обављање послова радног места </w:t>
      </w:r>
    </w:p>
    <w:p w:rsidR="00536FAD" w:rsidRPr="00433D12" w:rsidRDefault="00536FAD" w:rsidP="00536FAD">
      <w:pPr>
        <w:jc w:val="both"/>
        <w:rPr>
          <w:rFonts w:ascii="Times New Roman" w:hAnsi="Times New Roman"/>
          <w:sz w:val="22"/>
          <w:lang w:val="sr-Cyrl-RS"/>
        </w:rPr>
      </w:pPr>
    </w:p>
    <w:p w:rsidR="00536FAD" w:rsidRPr="00433D12" w:rsidRDefault="00536FAD" w:rsidP="00536FAD">
      <w:pPr>
        <w:jc w:val="both"/>
        <w:rPr>
          <w:rFonts w:ascii="Times New Roman" w:hAnsi="Times New Roman"/>
          <w:sz w:val="22"/>
          <w:lang w:val="sr-Cyrl-RS"/>
        </w:rPr>
      </w:pPr>
      <w:r w:rsidRPr="00433D12">
        <w:rPr>
          <w:rFonts w:ascii="Times New Roman" w:hAnsi="Times New Roman"/>
          <w:b/>
          <w:sz w:val="22"/>
        </w:rPr>
        <w:t>Понашајне компетенције за извршилачко радно место унутрашње организационе јединице:</w:t>
      </w:r>
      <w:r w:rsidRPr="00433D12">
        <w:rPr>
          <w:rFonts w:ascii="Times New Roman" w:hAnsi="Times New Roman"/>
          <w:sz w:val="22"/>
        </w:rPr>
        <w:t xml:space="preserve"> управље информацијама, управљање задацима и остваривање резултата, орјентација ка учењу и променама, изградња и одржавање професионалних односа, савесност, посвећеност и интегритет. </w:t>
      </w:r>
    </w:p>
    <w:p w:rsidR="00536FAD" w:rsidRPr="00433D12" w:rsidRDefault="00536FAD" w:rsidP="00536FAD">
      <w:pPr>
        <w:jc w:val="both"/>
        <w:rPr>
          <w:rFonts w:ascii="Times New Roman" w:hAnsi="Times New Roman"/>
          <w:sz w:val="22"/>
          <w:lang w:val="sr-Cyrl-RS"/>
        </w:rPr>
      </w:pPr>
    </w:p>
    <w:p w:rsidR="00536FAD" w:rsidRPr="00433D12" w:rsidRDefault="00536FAD" w:rsidP="00536FAD">
      <w:pPr>
        <w:jc w:val="both"/>
        <w:rPr>
          <w:rFonts w:ascii="Times New Roman" w:hAnsi="Times New Roman"/>
          <w:sz w:val="22"/>
          <w:lang w:val="sr-Cyrl-RS"/>
        </w:rPr>
      </w:pPr>
      <w:r w:rsidRPr="00433D12">
        <w:rPr>
          <w:rFonts w:ascii="Times New Roman" w:hAnsi="Times New Roman"/>
          <w:b/>
          <w:sz w:val="22"/>
        </w:rPr>
        <w:t>Опште функционалне компетенције за извршилачко радно место унутрашње организационе јединице:</w:t>
      </w:r>
      <w:r w:rsidRPr="00433D12">
        <w:rPr>
          <w:rFonts w:ascii="Times New Roman" w:hAnsi="Times New Roman"/>
          <w:sz w:val="22"/>
        </w:rPr>
        <w:t xml:space="preserve"> Организација и рад органа јединица ЈЛС, дигитална писменост и пословна комуникација. </w:t>
      </w:r>
    </w:p>
    <w:p w:rsidR="00536FAD" w:rsidRPr="00433D12" w:rsidRDefault="00536FAD" w:rsidP="00536FAD">
      <w:pPr>
        <w:jc w:val="both"/>
        <w:rPr>
          <w:rFonts w:ascii="Times New Roman" w:hAnsi="Times New Roman"/>
          <w:sz w:val="22"/>
          <w:lang w:val="sr-Cyrl-RS"/>
        </w:rPr>
      </w:pPr>
    </w:p>
    <w:p w:rsidR="00536FAD" w:rsidRPr="00433D12" w:rsidRDefault="00536FAD" w:rsidP="00536FAD">
      <w:pPr>
        <w:jc w:val="both"/>
        <w:rPr>
          <w:rFonts w:ascii="Times New Roman" w:hAnsi="Times New Roman"/>
          <w:sz w:val="22"/>
          <w:lang w:val="sr-Cyrl-RS"/>
        </w:rPr>
      </w:pPr>
      <w:r w:rsidRPr="00433D12">
        <w:rPr>
          <w:rFonts w:ascii="Times New Roman" w:hAnsi="Times New Roman"/>
          <w:b/>
          <w:sz w:val="22"/>
        </w:rPr>
        <w:t>Посебне функионалне компетенције за одређену област рада:</w:t>
      </w:r>
      <w:r w:rsidRPr="00433D12">
        <w:rPr>
          <w:rFonts w:ascii="Times New Roman" w:hAnsi="Times New Roman"/>
          <w:sz w:val="22"/>
        </w:rPr>
        <w:t xml:space="preserve"> област </w:t>
      </w:r>
      <w:r w:rsidRPr="00433D12">
        <w:rPr>
          <w:rFonts w:ascii="Times New Roman" w:hAnsi="Times New Roman"/>
          <w:sz w:val="22"/>
          <w:lang w:val="sr-Cyrl-RS"/>
        </w:rPr>
        <w:t xml:space="preserve">рада </w:t>
      </w:r>
      <w:r w:rsidRPr="00433D12">
        <w:rPr>
          <w:rFonts w:ascii="Times New Roman" w:hAnsi="Times New Roman"/>
          <w:sz w:val="22"/>
        </w:rPr>
        <w:t>инспекцијски послови (односи се на општи управни поступак; основе казненог права и казнених поступака; основе прекршајног права и прекршајни поступак; поступак инспекцијског надзора и методе анализе ризика и кодекс понашања и етике инспектора; основе вештине комуникације, конструктивног решавања конфликта и управљања стресом; основе привредног права и привредног пословања)</w:t>
      </w:r>
      <w:r w:rsidRPr="00433D12">
        <w:rPr>
          <w:rFonts w:ascii="Times New Roman" w:hAnsi="Times New Roman"/>
          <w:sz w:val="22"/>
          <w:lang w:val="sr-Cyrl-RS"/>
        </w:rPr>
        <w:t xml:space="preserve">, </w:t>
      </w:r>
      <w:r w:rsidRPr="00433D12">
        <w:rPr>
          <w:rFonts w:ascii="Times New Roman" w:hAnsi="Times New Roman"/>
          <w:sz w:val="22"/>
        </w:rPr>
        <w:t>област рада нормативни послови (односе се на: процес доношења нормативних аката из надлежности служби и организација и партиципација јавности; методолошка правила за израду нормативних аката из надлежности органа, служби и организација; примена номотехничких и правно-техничких за израду правних аката; припрема и израда стручних мишљења и образложења различитих правних аката из делокруга органа, службе и организације)</w:t>
      </w:r>
      <w:r w:rsidRPr="00433D12">
        <w:rPr>
          <w:rFonts w:ascii="Times New Roman" w:hAnsi="Times New Roman"/>
          <w:sz w:val="22"/>
          <w:lang w:val="sr-Cyrl-RS"/>
        </w:rPr>
        <w:t xml:space="preserve">, област рада </w:t>
      </w:r>
      <w:r w:rsidRPr="00433D12">
        <w:rPr>
          <w:rFonts w:ascii="Times New Roman" w:hAnsi="Times New Roman"/>
          <w:sz w:val="22"/>
        </w:rPr>
        <w:t>административно-технички послови ( односи се на методе и технике прикупљања података ради даље обраде; технике припреме материјала ради даљег приказивања и употребе; технике евидентирања и ажурирања података у релевантним базама података)</w:t>
      </w:r>
      <w:r w:rsidRPr="00433D12">
        <w:rPr>
          <w:rFonts w:ascii="Times New Roman" w:hAnsi="Times New Roman"/>
          <w:sz w:val="22"/>
          <w:lang w:val="sr-Cyrl-RS"/>
        </w:rPr>
        <w:t>,</w:t>
      </w:r>
      <w:r w:rsidRPr="00433D12">
        <w:rPr>
          <w:rFonts w:ascii="Times New Roman" w:eastAsia="Times New Roman" w:hAnsi="Times New Roman"/>
          <w:color w:val="000000"/>
          <w:sz w:val="22"/>
          <w:lang w:val="sr-Cyrl-RS"/>
        </w:rPr>
        <w:t xml:space="preserve"> област рада управно-правни послови (општи управни поступак; правила извршења решења донетих у управном поступку; посебни управни поступци; управни спорови, правила поступка, извршење донетих судских пресуда; пракса Управног суда)</w:t>
      </w:r>
      <w:r w:rsidRPr="00433D12">
        <w:rPr>
          <w:rFonts w:ascii="Times New Roman" w:hAnsi="Times New Roman"/>
          <w:sz w:val="22"/>
        </w:rPr>
        <w:t xml:space="preserve">. </w:t>
      </w:r>
    </w:p>
    <w:p w:rsidR="00536FAD" w:rsidRPr="00433D12" w:rsidRDefault="00536FAD" w:rsidP="00536FAD">
      <w:pPr>
        <w:jc w:val="both"/>
        <w:rPr>
          <w:rFonts w:ascii="Times New Roman" w:hAnsi="Times New Roman"/>
          <w:sz w:val="22"/>
          <w:lang w:val="sr-Cyrl-RS"/>
        </w:rPr>
      </w:pPr>
    </w:p>
    <w:p w:rsidR="00536FAD" w:rsidRPr="00433D12" w:rsidRDefault="00536FAD" w:rsidP="00536FAD">
      <w:pPr>
        <w:jc w:val="both"/>
        <w:rPr>
          <w:rFonts w:ascii="Times New Roman" w:hAnsi="Times New Roman"/>
          <w:color w:val="FF0000"/>
          <w:sz w:val="22"/>
          <w:lang w:val="sr-Cyrl-RS"/>
        </w:rPr>
      </w:pPr>
      <w:r w:rsidRPr="00433D12">
        <w:rPr>
          <w:rFonts w:ascii="Times New Roman" w:hAnsi="Times New Roman"/>
          <w:b/>
          <w:sz w:val="22"/>
        </w:rPr>
        <w:t>Посебне функциналне компетенције за одређено радно место:</w:t>
      </w:r>
      <w:r w:rsidRPr="00433D12">
        <w:rPr>
          <w:rFonts w:ascii="Times New Roman" w:hAnsi="Times New Roman"/>
          <w:sz w:val="22"/>
        </w:rPr>
        <w:t xml:space="preserve"> поседује потребна знања које се односе на прописе из делокруга радног места</w:t>
      </w:r>
      <w:r w:rsidRPr="00433D12">
        <w:rPr>
          <w:rFonts w:ascii="Times New Roman" w:hAnsi="Times New Roman"/>
          <w:sz w:val="22"/>
          <w:lang w:val="sr-Cyrl-RS"/>
        </w:rPr>
        <w:t xml:space="preserve">, </w:t>
      </w:r>
      <w:r w:rsidRPr="00433D12">
        <w:rPr>
          <w:rFonts w:ascii="Times New Roman" w:hAnsi="Times New Roman"/>
          <w:sz w:val="22"/>
        </w:rPr>
        <w:t>софтвери, као и одговарајућ</w:t>
      </w:r>
      <w:r w:rsidRPr="00433D12">
        <w:rPr>
          <w:rFonts w:ascii="Times New Roman" w:hAnsi="Times New Roman"/>
          <w:sz w:val="22"/>
          <w:lang w:val="sr-Cyrl-RS"/>
        </w:rPr>
        <w:t>и</w:t>
      </w:r>
      <w:r w:rsidRPr="00433D12">
        <w:rPr>
          <w:rFonts w:ascii="Times New Roman" w:hAnsi="Times New Roman"/>
          <w:sz w:val="22"/>
        </w:rPr>
        <w:t xml:space="preserve"> сертификат</w:t>
      </w:r>
      <w:r w:rsidRPr="00433D12">
        <w:rPr>
          <w:rFonts w:ascii="Times New Roman" w:hAnsi="Times New Roman"/>
          <w:sz w:val="22"/>
          <w:lang w:val="sr-Cyrl-RS"/>
        </w:rPr>
        <w:t>и, рад у е Управи,е Инспектор, е Писарници</w:t>
      </w:r>
      <w:r w:rsidRPr="00433D12">
        <w:rPr>
          <w:rFonts w:ascii="Times New Roman" w:hAnsi="Times New Roman"/>
          <w:sz w:val="22"/>
        </w:rPr>
        <w:t>..</w:t>
      </w:r>
      <w:r w:rsidRPr="00433D12">
        <w:rPr>
          <w:rFonts w:ascii="Times New Roman" w:hAnsi="Times New Roman"/>
          <w:color w:val="FF0000"/>
          <w:sz w:val="22"/>
        </w:rPr>
        <w:t xml:space="preserve"> </w:t>
      </w:r>
    </w:p>
    <w:p w:rsidR="00536FAD" w:rsidRPr="00433D12" w:rsidRDefault="00536FAD" w:rsidP="00536FAD">
      <w:pPr>
        <w:jc w:val="both"/>
        <w:rPr>
          <w:rFonts w:ascii="Times New Roman" w:eastAsia="Times New Roman" w:hAnsi="Times New Roman"/>
          <w:color w:val="FF0000"/>
          <w:sz w:val="22"/>
          <w:lang w:val="sr-Cyrl-RS"/>
        </w:rPr>
      </w:pPr>
    </w:p>
    <w:p w:rsidR="00536FAD" w:rsidRPr="00433D12" w:rsidRDefault="00536FAD" w:rsidP="00536FAD">
      <w:pPr>
        <w:spacing w:after="200" w:line="238" w:lineRule="auto"/>
        <w:ind w:right="80"/>
        <w:jc w:val="both"/>
        <w:rPr>
          <w:rFonts w:ascii="Times New Roman" w:eastAsia="Times New Roman" w:hAnsi="Times New Roman"/>
          <w:sz w:val="22"/>
        </w:rPr>
      </w:pPr>
      <w:r w:rsidRPr="00433D12">
        <w:rPr>
          <w:rFonts w:ascii="Times New Roman" w:eastAsia="Times New Roman" w:hAnsi="Times New Roman"/>
          <w:b/>
          <w:sz w:val="22"/>
          <w:lang w:val="sr-Cyrl-RS"/>
        </w:rPr>
        <w:t>Квалификације</w:t>
      </w:r>
      <w:r w:rsidRPr="00433D12">
        <w:rPr>
          <w:rFonts w:ascii="Times New Roman" w:eastAsia="Times New Roman" w:hAnsi="Times New Roman"/>
          <w:b/>
          <w:sz w:val="22"/>
        </w:rPr>
        <w:t>:</w:t>
      </w:r>
      <w:r w:rsidRPr="00433D12">
        <w:rPr>
          <w:rFonts w:ascii="Times New Roman" w:eastAsia="Times New Roman" w:hAnsi="Times New Roman"/>
          <w:sz w:val="22"/>
        </w:rPr>
        <w:t xml:space="preserve"> стечено високо образовање из научне, односно стручне области из научне области друштвено-хуманистичких или техничко-технолошких наука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положен испит за инспектора,  </w:t>
      </w:r>
      <w:r w:rsidRPr="00433D12">
        <w:rPr>
          <w:rFonts w:ascii="Times New Roman" w:hAnsi="Times New Roman"/>
          <w:sz w:val="22"/>
        </w:rPr>
        <w:t xml:space="preserve">најмање једна година радног искуства у струци или најмање пет година проведених у радном односу код послодавца из чл.1 ст. 1 и 2. Закона о запосленима у аутономним покрајинама и јединицама локалне самоуправе, </w:t>
      </w:r>
      <w:r w:rsidRPr="00433D12">
        <w:rPr>
          <w:rFonts w:ascii="Times New Roman" w:eastAsia="Times New Roman" w:hAnsi="Times New Roman"/>
          <w:color w:val="1A1A1A"/>
          <w:sz w:val="22"/>
          <w:lang w:val="sr-Cyrl-RS"/>
        </w:rPr>
        <w:t xml:space="preserve">познавање рада на рачунару </w:t>
      </w:r>
      <w:r w:rsidRPr="00433D12">
        <w:rPr>
          <w:rFonts w:ascii="Times New Roman" w:hAnsi="Times New Roman"/>
          <w:sz w:val="22"/>
        </w:rPr>
        <w:t>(MS Office пакет и интернет</w:t>
      </w:r>
      <w:r w:rsidRPr="00433D12">
        <w:rPr>
          <w:rFonts w:ascii="Times New Roman" w:hAnsi="Times New Roman"/>
          <w:sz w:val="22"/>
          <w:lang w:val="sr-Cyrl-RS"/>
        </w:rPr>
        <w:t xml:space="preserve">), </w:t>
      </w:r>
      <w:r w:rsidRPr="00433D12">
        <w:rPr>
          <w:rFonts w:ascii="Times New Roman" w:eastAsia="Times New Roman" w:hAnsi="Times New Roman"/>
          <w:color w:val="1A1A1A"/>
          <w:sz w:val="22"/>
        </w:rPr>
        <w:t xml:space="preserve">као и потребне компетенције за обављање послова радног </w:t>
      </w:r>
      <w:r w:rsidRPr="00433D12">
        <w:rPr>
          <w:rFonts w:ascii="Times New Roman" w:eastAsia="Times New Roman" w:hAnsi="Times New Roman"/>
          <w:color w:val="1A1A1A"/>
          <w:sz w:val="22"/>
        </w:rPr>
        <w:lastRenderedPageBreak/>
        <w:t>места.</w:t>
      </w:r>
      <w:r w:rsidRPr="00433D12">
        <w:rPr>
          <w:rFonts w:ascii="Times New Roman" w:hAnsi="Times New Roman"/>
          <w:sz w:val="22"/>
        </w:rPr>
        <w:t xml:space="preserve"> Службеник мора да поседује наведене компетенције за обављање </w:t>
      </w:r>
      <w:r w:rsidRPr="00433D12">
        <w:rPr>
          <w:rFonts w:ascii="Times New Roman" w:hAnsi="Times New Roman"/>
          <w:sz w:val="22"/>
          <w:lang w:val="sr-Cyrl-RS"/>
        </w:rPr>
        <w:t xml:space="preserve">послова </w:t>
      </w:r>
      <w:r w:rsidRPr="00433D12">
        <w:rPr>
          <w:rFonts w:ascii="Times New Roman" w:hAnsi="Times New Roman"/>
          <w:sz w:val="22"/>
        </w:rPr>
        <w:t>овог радног места, које су саставни део овог Правилника.</w:t>
      </w:r>
    </w:p>
    <w:p w:rsidR="00536FAD" w:rsidRPr="00433D12" w:rsidRDefault="00536FAD" w:rsidP="00536FAD">
      <w:pPr>
        <w:tabs>
          <w:tab w:val="left" w:pos="360"/>
        </w:tabs>
        <w:spacing w:after="200" w:line="0" w:lineRule="atLeast"/>
        <w:jc w:val="both"/>
        <w:rPr>
          <w:rFonts w:ascii="Times New Roman" w:eastAsia="Times New Roman" w:hAnsi="Times New Roman"/>
          <w:b/>
          <w:sz w:val="22"/>
          <w:lang w:val="sr-Cyrl-RS"/>
        </w:rPr>
      </w:pPr>
      <w:r w:rsidRPr="00433D12">
        <w:rPr>
          <w:rFonts w:ascii="Times New Roman" w:eastAsia="Times New Roman" w:hAnsi="Times New Roman"/>
          <w:b/>
          <w:sz w:val="22"/>
          <w:lang w:val="sr-Cyrl-RS"/>
        </w:rPr>
        <w:t>2</w:t>
      </w:r>
      <w:r>
        <w:rPr>
          <w:rFonts w:ascii="Times New Roman" w:eastAsia="Times New Roman" w:hAnsi="Times New Roman"/>
          <w:b/>
          <w:sz w:val="22"/>
          <w:lang w:val="sr-Cyrl-RS"/>
        </w:rPr>
        <w:t>6</w:t>
      </w:r>
      <w:r w:rsidRPr="00433D12">
        <w:rPr>
          <w:rFonts w:ascii="Times New Roman" w:eastAsia="Times New Roman" w:hAnsi="Times New Roman"/>
          <w:b/>
          <w:sz w:val="22"/>
        </w:rPr>
        <w:t>.</w:t>
      </w:r>
      <w:r w:rsidRPr="00433D12">
        <w:rPr>
          <w:rFonts w:ascii="Times New Roman" w:eastAsia="Times New Roman" w:hAnsi="Times New Roman"/>
          <w:b/>
          <w:sz w:val="22"/>
          <w:lang w:val="sr-Cyrl-RS"/>
        </w:rPr>
        <w:t>Административно-технички послови писарнице за потребе Одељења за</w:t>
      </w:r>
      <w:r w:rsidRPr="00433D12">
        <w:rPr>
          <w:rFonts w:ascii="Times New Roman" w:eastAsia="Times New Roman" w:hAnsi="Times New Roman"/>
          <w:b/>
          <w:sz w:val="22"/>
        </w:rPr>
        <w:t xml:space="preserve"> урбаниз</w:t>
      </w:r>
      <w:r w:rsidRPr="00433D12">
        <w:rPr>
          <w:rFonts w:ascii="Times New Roman" w:eastAsia="Times New Roman" w:hAnsi="Times New Roman"/>
          <w:b/>
          <w:sz w:val="22"/>
          <w:lang w:val="sr-Cyrl-RS"/>
        </w:rPr>
        <w:t>а</w:t>
      </w:r>
      <w:r w:rsidRPr="00433D12">
        <w:rPr>
          <w:rFonts w:ascii="Times New Roman" w:eastAsia="Times New Roman" w:hAnsi="Times New Roman"/>
          <w:b/>
          <w:sz w:val="22"/>
        </w:rPr>
        <w:t>м, грађевинарств</w:t>
      </w:r>
      <w:r w:rsidRPr="00433D12">
        <w:rPr>
          <w:rFonts w:ascii="Times New Roman" w:eastAsia="Times New Roman" w:hAnsi="Times New Roman"/>
          <w:b/>
          <w:sz w:val="22"/>
          <w:lang w:val="sr-Cyrl-RS"/>
        </w:rPr>
        <w:t>о</w:t>
      </w:r>
      <w:r w:rsidRPr="00433D12">
        <w:rPr>
          <w:rFonts w:ascii="Times New Roman" w:eastAsia="Times New Roman" w:hAnsi="Times New Roman"/>
          <w:b/>
          <w:sz w:val="22"/>
        </w:rPr>
        <w:t xml:space="preserve"> и стамбено-комуналн</w:t>
      </w:r>
      <w:r w:rsidRPr="00433D12">
        <w:rPr>
          <w:rFonts w:ascii="Times New Roman" w:eastAsia="Times New Roman" w:hAnsi="Times New Roman"/>
          <w:b/>
          <w:sz w:val="22"/>
          <w:lang w:val="sr-Cyrl-RS"/>
        </w:rPr>
        <w:t>е</w:t>
      </w:r>
      <w:r w:rsidRPr="00433D12">
        <w:rPr>
          <w:rFonts w:ascii="Times New Roman" w:eastAsia="Times New Roman" w:hAnsi="Times New Roman"/>
          <w:b/>
          <w:sz w:val="22"/>
        </w:rPr>
        <w:t xml:space="preserve"> делатности</w:t>
      </w:r>
      <w:r w:rsidRPr="00433D12">
        <w:rPr>
          <w:rFonts w:ascii="Times New Roman" w:eastAsia="Times New Roman" w:hAnsi="Times New Roman"/>
          <w:b/>
          <w:sz w:val="22"/>
          <w:lang w:val="sr-Cyrl-RS"/>
        </w:rPr>
        <w:t xml:space="preserve"> и инспекцијске посове</w:t>
      </w:r>
    </w:p>
    <w:p w:rsidR="00536FAD" w:rsidRPr="00433D12" w:rsidRDefault="00536FAD" w:rsidP="00536FAD">
      <w:pPr>
        <w:tabs>
          <w:tab w:val="left" w:pos="7360"/>
        </w:tabs>
        <w:spacing w:after="200" w:line="0" w:lineRule="atLeast"/>
        <w:rPr>
          <w:rFonts w:ascii="Times New Roman" w:eastAsia="Times New Roman" w:hAnsi="Times New Roman"/>
          <w:b/>
          <w:sz w:val="22"/>
        </w:rPr>
      </w:pPr>
      <w:r w:rsidRPr="00433D12">
        <w:rPr>
          <w:rFonts w:ascii="Times New Roman" w:eastAsia="Times New Roman" w:hAnsi="Times New Roman"/>
          <w:b/>
          <w:sz w:val="22"/>
        </w:rPr>
        <w:t xml:space="preserve">Звање: Млађи референт                                                                            </w:t>
      </w:r>
      <w:r w:rsidR="00BA52DE">
        <w:rPr>
          <w:rFonts w:ascii="Times New Roman" w:eastAsia="Times New Roman" w:hAnsi="Times New Roman"/>
          <w:b/>
          <w:sz w:val="22"/>
        </w:rPr>
        <w:t xml:space="preserve">    </w:t>
      </w:r>
      <w:r>
        <w:rPr>
          <w:rFonts w:ascii="Times New Roman" w:eastAsia="Times New Roman" w:hAnsi="Times New Roman"/>
          <w:b/>
          <w:sz w:val="22"/>
        </w:rPr>
        <w:t xml:space="preserve">  </w:t>
      </w:r>
      <w:r w:rsidRPr="00433D12">
        <w:rPr>
          <w:rFonts w:ascii="Times New Roman" w:eastAsia="Times New Roman" w:hAnsi="Times New Roman"/>
          <w:b/>
          <w:sz w:val="22"/>
        </w:rPr>
        <w:t xml:space="preserve">број службеника </w:t>
      </w:r>
      <w:r>
        <w:rPr>
          <w:rFonts w:ascii="Times New Roman" w:eastAsia="Times New Roman" w:hAnsi="Times New Roman"/>
          <w:b/>
          <w:sz w:val="22"/>
        </w:rPr>
        <w:t>1</w:t>
      </w:r>
    </w:p>
    <w:p w:rsidR="00536FAD" w:rsidRPr="00433D12" w:rsidRDefault="00536FAD" w:rsidP="00536FAD">
      <w:pPr>
        <w:spacing w:after="200" w:line="239" w:lineRule="auto"/>
        <w:ind w:right="80"/>
        <w:jc w:val="both"/>
        <w:rPr>
          <w:rFonts w:ascii="Times New Roman" w:hAnsi="Times New Roman"/>
          <w:sz w:val="22"/>
          <w:lang w:val="sr-Cyrl-RS"/>
        </w:rPr>
      </w:pPr>
      <w:r w:rsidRPr="00433D12">
        <w:rPr>
          <w:rFonts w:ascii="Times New Roman" w:eastAsia="Times New Roman" w:hAnsi="Times New Roman"/>
          <w:b/>
          <w:sz w:val="22"/>
        </w:rPr>
        <w:t>Опис посла:</w:t>
      </w:r>
      <w:r w:rsidRPr="00433D12">
        <w:rPr>
          <w:rFonts w:ascii="Times New Roman" w:eastAsia="Times New Roman" w:hAnsi="Times New Roman"/>
          <w:sz w:val="22"/>
        </w:rPr>
        <w:t xml:space="preserve"> </w:t>
      </w:r>
      <w:r w:rsidRPr="00433D12">
        <w:rPr>
          <w:rFonts w:ascii="Times New Roman" w:hAnsi="Times New Roman"/>
          <w:sz w:val="22"/>
        </w:rPr>
        <w:t>Обавља административно, техничке и друге рутинске послове који подразумевају мањи круг сличних података који се извршавају применом једноставне методе рада и поступака а обављају се уз повремени надзор и упутства службеника са вишим звањима.</w:t>
      </w:r>
      <w:r w:rsidRPr="00433D12">
        <w:rPr>
          <w:rFonts w:ascii="Times New Roman" w:hAnsi="Times New Roman"/>
          <w:sz w:val="22"/>
          <w:lang w:val="sr-Cyrl-RS"/>
        </w:rPr>
        <w:t xml:space="preserve"> </w:t>
      </w:r>
      <w:r w:rsidRPr="00433D12">
        <w:rPr>
          <w:rFonts w:ascii="Times New Roman" w:hAnsi="Times New Roman"/>
          <w:sz w:val="22"/>
        </w:rPr>
        <w:t xml:space="preserve">Обавља послове пријема документације из делокруга рада, пријем, евидентирање и отпремање поште </w:t>
      </w:r>
      <w:r w:rsidRPr="00433D12">
        <w:rPr>
          <w:rFonts w:ascii="Times New Roman" w:hAnsi="Times New Roman"/>
          <w:sz w:val="22"/>
          <w:lang w:val="sr-Cyrl-RS"/>
        </w:rPr>
        <w:t xml:space="preserve">у електронском облику </w:t>
      </w:r>
      <w:r w:rsidRPr="00433D12">
        <w:rPr>
          <w:rFonts w:ascii="Times New Roman" w:hAnsi="Times New Roman"/>
          <w:sz w:val="22"/>
        </w:rPr>
        <w:t>и вођење књига за доставу поште</w:t>
      </w:r>
      <w:r w:rsidRPr="00433D12">
        <w:rPr>
          <w:rFonts w:ascii="Times New Roman" w:hAnsi="Times New Roman"/>
          <w:sz w:val="22"/>
          <w:lang w:val="sr-Cyrl-RS"/>
        </w:rPr>
        <w:t xml:space="preserve"> у папирном облику</w:t>
      </w:r>
      <w:r w:rsidRPr="00433D12">
        <w:rPr>
          <w:rFonts w:ascii="Times New Roman" w:hAnsi="Times New Roman"/>
          <w:sz w:val="22"/>
        </w:rPr>
        <w:t>, припрему и издавање свих врста стандардних потврда, уверења, документа и извештаја ради остваривања права заинтересованих страна, одлагање, чување и архивирање документације. Врши све административне послове у оквиру од</w:t>
      </w:r>
      <w:r w:rsidRPr="00433D12">
        <w:rPr>
          <w:rFonts w:ascii="Times New Roman" w:hAnsi="Times New Roman"/>
          <w:sz w:val="22"/>
          <w:lang w:val="sr-Cyrl-RS"/>
        </w:rPr>
        <w:t>ељења</w:t>
      </w:r>
      <w:r w:rsidRPr="00433D12">
        <w:rPr>
          <w:rFonts w:ascii="Times New Roman" w:hAnsi="Times New Roman"/>
          <w:sz w:val="22"/>
        </w:rPr>
        <w:t>, води све евиденције, стара се о достављању аката из надлежности одсека, комплетира документацију из надлежности од</w:t>
      </w:r>
      <w:r w:rsidRPr="00433D12">
        <w:rPr>
          <w:rFonts w:ascii="Times New Roman" w:hAnsi="Times New Roman"/>
          <w:sz w:val="22"/>
          <w:lang w:val="sr-Cyrl-RS"/>
        </w:rPr>
        <w:t>ељења</w:t>
      </w:r>
      <w:r w:rsidRPr="00433D12">
        <w:rPr>
          <w:rFonts w:ascii="Times New Roman" w:hAnsi="Times New Roman"/>
          <w:sz w:val="22"/>
        </w:rPr>
        <w:t>, пружа помоћ странкама у вези остваривања права из надлежности од</w:t>
      </w:r>
      <w:r w:rsidRPr="00433D12">
        <w:rPr>
          <w:rFonts w:ascii="Times New Roman" w:hAnsi="Times New Roman"/>
          <w:sz w:val="22"/>
          <w:lang w:val="sr-Cyrl-RS"/>
        </w:rPr>
        <w:t>ељења</w:t>
      </w:r>
      <w:r w:rsidRPr="00433D12">
        <w:rPr>
          <w:rFonts w:ascii="Times New Roman" w:hAnsi="Times New Roman"/>
          <w:sz w:val="22"/>
        </w:rPr>
        <w:t>а, врши архивирање предмета</w:t>
      </w:r>
      <w:r w:rsidRPr="00433D12">
        <w:rPr>
          <w:rFonts w:ascii="Times New Roman" w:hAnsi="Times New Roman"/>
          <w:sz w:val="22"/>
          <w:lang w:val="sr-Cyrl-RS"/>
        </w:rPr>
        <w:t xml:space="preserve"> електронски и физички у папирном облику</w:t>
      </w:r>
      <w:r w:rsidRPr="00433D12">
        <w:rPr>
          <w:rFonts w:ascii="Times New Roman" w:hAnsi="Times New Roman"/>
          <w:sz w:val="22"/>
        </w:rPr>
        <w:t>. Учествује у контроли коришћења и одржавања комуналних објеката заједно са комуналним инспектором, по пријавама грађана и у поступку контроле по службеној дужности</w:t>
      </w:r>
      <w:r w:rsidRPr="00433D12">
        <w:rPr>
          <w:rFonts w:ascii="Times New Roman" w:hAnsi="Times New Roman"/>
          <w:sz w:val="22"/>
          <w:lang w:val="sr-Cyrl-RS"/>
        </w:rPr>
        <w:t>.</w:t>
      </w:r>
      <w:r w:rsidRPr="00433D12">
        <w:rPr>
          <w:rFonts w:ascii="Times New Roman" w:hAnsi="Times New Roman"/>
          <w:sz w:val="22"/>
        </w:rPr>
        <w:t xml:space="preserve"> </w:t>
      </w:r>
      <w:r w:rsidRPr="00433D12">
        <w:rPr>
          <w:rFonts w:ascii="Times New Roman" w:hAnsi="Times New Roman"/>
          <w:sz w:val="22"/>
          <w:lang w:val="sr-Cyrl-RS"/>
        </w:rPr>
        <w:t>П</w:t>
      </w:r>
      <w:r w:rsidRPr="00433D12">
        <w:rPr>
          <w:rFonts w:ascii="Times New Roman" w:hAnsi="Times New Roman"/>
          <w:sz w:val="22"/>
        </w:rPr>
        <w:t xml:space="preserve">омаже комуналном инспектору у контроли одржавања комуналних објеката, јавних зелених површина, улица и тротоара, одржавању комуналних инсталација и другим пословима из области комуналног надзора. Прати усаглашеност нормативних аката са важећим законским прописима, одговоран је за законитост послова које обавља, за свој рад одговоран је шефу одсека, </w:t>
      </w:r>
      <w:r w:rsidRPr="00433D12">
        <w:rPr>
          <w:rFonts w:ascii="Times New Roman" w:hAnsi="Times New Roman"/>
          <w:sz w:val="22"/>
          <w:lang w:val="sr-Cyrl-RS"/>
        </w:rPr>
        <w:t>руководиоцу</w:t>
      </w:r>
      <w:r w:rsidRPr="00433D12">
        <w:rPr>
          <w:rFonts w:ascii="Times New Roman" w:hAnsi="Times New Roman"/>
          <w:sz w:val="22"/>
        </w:rPr>
        <w:t xml:space="preserve"> </w:t>
      </w:r>
      <w:r w:rsidRPr="00433D12">
        <w:rPr>
          <w:rFonts w:ascii="Times New Roman" w:hAnsi="Times New Roman"/>
          <w:sz w:val="22"/>
          <w:lang w:val="sr-Cyrl-RS"/>
        </w:rPr>
        <w:t>О</w:t>
      </w:r>
      <w:r w:rsidRPr="00433D12">
        <w:rPr>
          <w:rFonts w:ascii="Times New Roman" w:hAnsi="Times New Roman"/>
          <w:sz w:val="22"/>
        </w:rPr>
        <w:t xml:space="preserve">дељења и начелнику управе. </w:t>
      </w:r>
    </w:p>
    <w:p w:rsidR="00536FAD" w:rsidRPr="00433D12" w:rsidRDefault="00536FAD" w:rsidP="00536FAD">
      <w:pPr>
        <w:spacing w:after="200" w:line="239" w:lineRule="auto"/>
        <w:ind w:right="80"/>
        <w:jc w:val="both"/>
        <w:rPr>
          <w:rFonts w:ascii="Times New Roman" w:hAnsi="Times New Roman"/>
          <w:sz w:val="22"/>
          <w:lang w:val="sr-Cyrl-RS"/>
        </w:rPr>
      </w:pPr>
      <w:r w:rsidRPr="00433D12">
        <w:rPr>
          <w:rFonts w:ascii="Times New Roman" w:hAnsi="Times New Roman"/>
          <w:sz w:val="22"/>
        </w:rPr>
        <w:t xml:space="preserve">Испуњава мерила за низак ниво сложености пословапретежно рутински послови са бројним међусобно повезаним различитим задацима, у којима се примењују једноставне и прецизно утврђене методе рада и поступци, низак ниво самосталности у раду- самосталност у раду ограничена је повременим надзором руководиоца и његовим општим упутствима, низак ниво одговорности-одговорност за правилну примену утврђених метода рада и поступака, што не укључује одговорност за руковођење, низак ниво пословне комуникације-контакти углавном унутар уже унутрашње јединице у којој је радно место, а повремено и са другим ужим унутрашњим јединицама у органу, ако је потребно да се прикупе или размене информације. </w:t>
      </w:r>
    </w:p>
    <w:p w:rsidR="00536FAD" w:rsidRPr="00433D12" w:rsidRDefault="00536FAD" w:rsidP="00536FAD">
      <w:pPr>
        <w:spacing w:after="200" w:line="239" w:lineRule="auto"/>
        <w:ind w:right="80"/>
        <w:jc w:val="both"/>
        <w:rPr>
          <w:rFonts w:ascii="Times New Roman" w:hAnsi="Times New Roman"/>
          <w:b/>
          <w:sz w:val="22"/>
          <w:lang w:val="sr-Cyrl-RS"/>
        </w:rPr>
      </w:pPr>
      <w:r w:rsidRPr="00433D12">
        <w:rPr>
          <w:rFonts w:ascii="Times New Roman" w:hAnsi="Times New Roman"/>
          <w:b/>
          <w:sz w:val="22"/>
        </w:rPr>
        <w:t xml:space="preserve">Компетенције потребне за обављање послова радног места </w:t>
      </w:r>
    </w:p>
    <w:p w:rsidR="00536FAD" w:rsidRPr="00433D12" w:rsidRDefault="00536FAD" w:rsidP="00536FAD">
      <w:pPr>
        <w:spacing w:after="200" w:line="239" w:lineRule="auto"/>
        <w:ind w:right="80"/>
        <w:jc w:val="both"/>
        <w:rPr>
          <w:rFonts w:ascii="Times New Roman" w:hAnsi="Times New Roman"/>
          <w:sz w:val="22"/>
          <w:lang w:val="sr-Cyrl-RS"/>
        </w:rPr>
      </w:pPr>
      <w:r w:rsidRPr="00433D12">
        <w:rPr>
          <w:rFonts w:ascii="Times New Roman" w:hAnsi="Times New Roman"/>
          <w:b/>
          <w:sz w:val="22"/>
        </w:rPr>
        <w:t xml:space="preserve">Понашајне компетенције за извршилачко радно место унутрашње организационе јединице: </w:t>
      </w:r>
      <w:r w:rsidRPr="00433D12">
        <w:rPr>
          <w:rFonts w:ascii="Times New Roman" w:hAnsi="Times New Roman"/>
          <w:sz w:val="22"/>
        </w:rPr>
        <w:t xml:space="preserve">управље информацијама, управљање задацима и остваривање резултата, орјентација ка учењу и променама, изградња и одржавање професионалних односа, савесност, посвећеност и интегритет. </w:t>
      </w:r>
    </w:p>
    <w:p w:rsidR="00536FAD" w:rsidRPr="00433D12" w:rsidRDefault="00536FAD" w:rsidP="00536FAD">
      <w:pPr>
        <w:spacing w:after="200" w:line="239" w:lineRule="auto"/>
        <w:ind w:right="80"/>
        <w:jc w:val="both"/>
        <w:rPr>
          <w:rFonts w:ascii="Times New Roman" w:hAnsi="Times New Roman"/>
          <w:sz w:val="22"/>
          <w:lang w:val="sr-Cyrl-RS"/>
        </w:rPr>
      </w:pPr>
      <w:r w:rsidRPr="00433D12">
        <w:rPr>
          <w:rFonts w:ascii="Times New Roman" w:hAnsi="Times New Roman"/>
          <w:b/>
          <w:sz w:val="22"/>
        </w:rPr>
        <w:t xml:space="preserve">Опште функционалне компетенције за извршилачко радно место унутрашње организационе јединице: </w:t>
      </w:r>
      <w:r w:rsidRPr="00433D12">
        <w:rPr>
          <w:rFonts w:ascii="Times New Roman" w:hAnsi="Times New Roman"/>
          <w:sz w:val="22"/>
        </w:rPr>
        <w:t xml:space="preserve">Организација и рад органа јединица ЈЛС, дигитална писменост и пословна комуникација. </w:t>
      </w:r>
    </w:p>
    <w:p w:rsidR="00536FAD" w:rsidRPr="00433D12" w:rsidRDefault="00536FAD" w:rsidP="00536FAD">
      <w:pPr>
        <w:spacing w:after="200" w:line="239" w:lineRule="auto"/>
        <w:ind w:right="80"/>
        <w:jc w:val="both"/>
        <w:rPr>
          <w:rFonts w:ascii="Times New Roman" w:hAnsi="Times New Roman"/>
          <w:sz w:val="22"/>
          <w:lang w:val="sr-Cyrl-RS"/>
        </w:rPr>
      </w:pPr>
      <w:r w:rsidRPr="00433D12">
        <w:rPr>
          <w:rFonts w:ascii="Times New Roman" w:hAnsi="Times New Roman"/>
          <w:b/>
          <w:sz w:val="22"/>
        </w:rPr>
        <w:t>Посебне функионалне компетенције за одређену област рада:</w:t>
      </w:r>
      <w:r w:rsidRPr="00433D12">
        <w:rPr>
          <w:rFonts w:ascii="Times New Roman" w:hAnsi="Times New Roman"/>
          <w:sz w:val="22"/>
        </w:rPr>
        <w:t xml:space="preserve"> област </w:t>
      </w:r>
      <w:r w:rsidRPr="00433D12">
        <w:rPr>
          <w:rFonts w:ascii="Times New Roman" w:hAnsi="Times New Roman"/>
          <w:sz w:val="22"/>
          <w:lang w:val="sr-Cyrl-RS"/>
        </w:rPr>
        <w:t xml:space="preserve">рада </w:t>
      </w:r>
      <w:r w:rsidRPr="00433D12">
        <w:rPr>
          <w:rFonts w:ascii="Times New Roman" w:hAnsi="Times New Roman"/>
          <w:sz w:val="22"/>
        </w:rPr>
        <w:t>административно-технички послови (односи се на</w:t>
      </w:r>
      <w:r w:rsidRPr="00433D12">
        <w:rPr>
          <w:rFonts w:ascii="Times New Roman" w:hAnsi="Times New Roman"/>
          <w:sz w:val="22"/>
          <w:lang w:val="sr-Cyrl-RS"/>
        </w:rPr>
        <w:t>:</w:t>
      </w:r>
      <w:r w:rsidRPr="00433D12">
        <w:rPr>
          <w:rFonts w:ascii="Times New Roman" w:hAnsi="Times New Roman"/>
          <w:sz w:val="22"/>
        </w:rPr>
        <w:t xml:space="preserve"> методе и технике прикупљања података ради даље обраде; технике припреме материјала ради даљег приказивања и употребе; технике евидентирања и ажурирања података у релевантним базама података; технике израде докумената о којима се води службена евиденција). </w:t>
      </w:r>
    </w:p>
    <w:p w:rsidR="00536FAD" w:rsidRPr="00433D12" w:rsidRDefault="00536FAD" w:rsidP="00536FAD">
      <w:pPr>
        <w:tabs>
          <w:tab w:val="left" w:pos="7200"/>
        </w:tabs>
        <w:spacing w:after="200" w:line="0" w:lineRule="atLeast"/>
        <w:jc w:val="both"/>
        <w:rPr>
          <w:rFonts w:ascii="Times New Roman" w:eastAsia="Times New Roman" w:hAnsi="Times New Roman"/>
          <w:b/>
          <w:color w:val="FF0000"/>
          <w:sz w:val="22"/>
          <w:lang w:val="sr-Cyrl-RS"/>
        </w:rPr>
      </w:pPr>
      <w:r w:rsidRPr="00433D12">
        <w:rPr>
          <w:rFonts w:ascii="Times New Roman" w:hAnsi="Times New Roman"/>
          <w:b/>
          <w:sz w:val="22"/>
        </w:rPr>
        <w:t>Посебне функциналне компетенције за одређено радно место:</w:t>
      </w:r>
      <w:r w:rsidRPr="00433D12">
        <w:rPr>
          <w:rFonts w:ascii="Times New Roman" w:hAnsi="Times New Roman"/>
          <w:sz w:val="22"/>
        </w:rPr>
        <w:t xml:space="preserve"> поседује потребна знања које се односе на прописе из делокруга радног места</w:t>
      </w:r>
      <w:r w:rsidRPr="00433D12">
        <w:rPr>
          <w:rFonts w:ascii="Times New Roman" w:hAnsi="Times New Roman"/>
          <w:sz w:val="22"/>
          <w:lang w:val="sr-Cyrl-RS"/>
        </w:rPr>
        <w:t xml:space="preserve">, </w:t>
      </w:r>
      <w:r w:rsidRPr="00433D12">
        <w:rPr>
          <w:rFonts w:ascii="Times New Roman" w:hAnsi="Times New Roman"/>
          <w:sz w:val="22"/>
        </w:rPr>
        <w:t>софтвери, као и одговарајуће сертификате</w:t>
      </w:r>
      <w:r w:rsidRPr="00433D12">
        <w:rPr>
          <w:rFonts w:ascii="Times New Roman" w:hAnsi="Times New Roman"/>
          <w:sz w:val="22"/>
          <w:lang w:val="sr-Cyrl-RS"/>
        </w:rPr>
        <w:t>, рад у е Управи и е Писарници</w:t>
      </w:r>
      <w:r w:rsidRPr="00433D12">
        <w:rPr>
          <w:rFonts w:ascii="Times New Roman" w:hAnsi="Times New Roman"/>
          <w:sz w:val="22"/>
        </w:rPr>
        <w:t>.</w:t>
      </w:r>
    </w:p>
    <w:p w:rsidR="004C2264" w:rsidRDefault="00536FAD" w:rsidP="00536FAD">
      <w:pPr>
        <w:spacing w:after="200" w:line="239" w:lineRule="auto"/>
        <w:ind w:right="80"/>
        <w:jc w:val="both"/>
        <w:rPr>
          <w:rFonts w:ascii="Times New Roman" w:eastAsia="Times New Roman" w:hAnsi="Times New Roman"/>
          <w:sz w:val="22"/>
        </w:rPr>
      </w:pPr>
      <w:r w:rsidRPr="00433D12">
        <w:rPr>
          <w:rFonts w:ascii="Times New Roman" w:eastAsia="Times New Roman" w:hAnsi="Times New Roman"/>
          <w:b/>
          <w:sz w:val="22"/>
          <w:lang w:val="sr-Cyrl-RS"/>
        </w:rPr>
        <w:lastRenderedPageBreak/>
        <w:t>Квалификације</w:t>
      </w:r>
      <w:r w:rsidRPr="00433D12">
        <w:rPr>
          <w:rFonts w:ascii="Times New Roman" w:eastAsia="Times New Roman" w:hAnsi="Times New Roman"/>
          <w:b/>
          <w:sz w:val="22"/>
        </w:rPr>
        <w:t>:</w:t>
      </w:r>
      <w:r w:rsidRPr="00433D12">
        <w:rPr>
          <w:rFonts w:ascii="Times New Roman" w:eastAsia="Times New Roman" w:hAnsi="Times New Roman"/>
          <w:sz w:val="22"/>
          <w:lang w:val="sr-Cyrl-RS"/>
        </w:rPr>
        <w:t>С</w:t>
      </w:r>
      <w:r w:rsidRPr="00433D12">
        <w:rPr>
          <w:rFonts w:ascii="Times New Roman" w:eastAsia="Times New Roman" w:hAnsi="Times New Roman"/>
          <w:sz w:val="22"/>
        </w:rPr>
        <w:t xml:space="preserve">течено средње образовање гимназија или другог средњег образовања у четворогодишњем трајању, најмање шест месеци радног искуства у струци, положен државни стручни испит, </w:t>
      </w:r>
      <w:r w:rsidRPr="00433D12">
        <w:rPr>
          <w:rFonts w:ascii="Times New Roman" w:eastAsia="Times New Roman" w:hAnsi="Times New Roman"/>
          <w:color w:val="1A1A1A"/>
          <w:sz w:val="22"/>
          <w:lang w:val="sr-Cyrl-RS"/>
        </w:rPr>
        <w:t xml:space="preserve">познавање рада на рачунару </w:t>
      </w:r>
      <w:r w:rsidRPr="00433D12">
        <w:rPr>
          <w:rFonts w:ascii="Times New Roman" w:hAnsi="Times New Roman"/>
          <w:sz w:val="22"/>
        </w:rPr>
        <w:t>(MS Office пакет и интернет</w:t>
      </w:r>
      <w:r w:rsidRPr="00433D12">
        <w:rPr>
          <w:rFonts w:ascii="Times New Roman" w:hAnsi="Times New Roman"/>
          <w:sz w:val="22"/>
          <w:lang w:val="sr-Cyrl-RS"/>
        </w:rPr>
        <w:t xml:space="preserve">), </w:t>
      </w:r>
      <w:r w:rsidRPr="00433D12">
        <w:rPr>
          <w:rFonts w:ascii="Times New Roman" w:eastAsia="Times New Roman" w:hAnsi="Times New Roman"/>
          <w:color w:val="1A1A1A"/>
          <w:sz w:val="22"/>
        </w:rPr>
        <w:t>као и потребне компетенције за обављање послова радног места.</w:t>
      </w:r>
      <w:r w:rsidRPr="00433D12">
        <w:rPr>
          <w:rFonts w:ascii="Times New Roman" w:hAnsi="Times New Roman"/>
          <w:sz w:val="22"/>
        </w:rPr>
        <w:t xml:space="preserve"> Службеник мора да поседује наведене компетенције за обављање </w:t>
      </w:r>
      <w:r w:rsidRPr="00433D12">
        <w:rPr>
          <w:rFonts w:ascii="Times New Roman" w:hAnsi="Times New Roman"/>
          <w:sz w:val="22"/>
          <w:lang w:val="sr-Cyrl-RS"/>
        </w:rPr>
        <w:t xml:space="preserve">послова </w:t>
      </w:r>
      <w:r w:rsidRPr="00433D12">
        <w:rPr>
          <w:rFonts w:ascii="Times New Roman" w:hAnsi="Times New Roman"/>
          <w:sz w:val="22"/>
        </w:rPr>
        <w:t>овог радног места, које су саставни део овог Правилника</w:t>
      </w:r>
      <w:r w:rsidRPr="00433D12">
        <w:rPr>
          <w:rFonts w:ascii="Times New Roman" w:eastAsia="Times New Roman" w:hAnsi="Times New Roman"/>
          <w:sz w:val="22"/>
        </w:rPr>
        <w:t>.</w:t>
      </w:r>
    </w:p>
    <w:p w:rsidR="007A5716" w:rsidRPr="00393E72" w:rsidRDefault="007A5716" w:rsidP="00BA52DE">
      <w:pPr>
        <w:ind w:firstLine="720"/>
        <w:jc w:val="both"/>
        <w:rPr>
          <w:rFonts w:ascii="Times New Roman" w:hAnsi="Times New Roman"/>
          <w:szCs w:val="24"/>
        </w:rPr>
      </w:pPr>
      <w:r w:rsidRPr="00393E72">
        <w:rPr>
          <w:rFonts w:ascii="Times New Roman" w:eastAsia="Times New Roman" w:hAnsi="Times New Roman"/>
          <w:szCs w:val="24"/>
        </w:rPr>
        <w:t xml:space="preserve">У преосталом делу </w:t>
      </w:r>
      <w:r w:rsidRPr="00393E72">
        <w:rPr>
          <w:rFonts w:ascii="Times New Roman" w:hAnsi="Times New Roman"/>
          <w:szCs w:val="24"/>
        </w:rPr>
        <w:t xml:space="preserve">Правилник о организацији и систематизацији радних места у Општинској управи и Општинском правобранилаштву општине Житорађа </w:t>
      </w:r>
      <w:r w:rsidR="006B2E6A" w:rsidRPr="00393E72">
        <w:rPr>
          <w:rFonts w:ascii="Times New Roman" w:hAnsi="Times New Roman"/>
          <w:szCs w:val="24"/>
        </w:rPr>
        <w:t xml:space="preserve">(,,Службени лист града Ниша“, бр. </w:t>
      </w:r>
      <w:r w:rsidR="00E37CA1">
        <w:rPr>
          <w:rFonts w:ascii="Times New Roman" w:hAnsi="Times New Roman"/>
          <w:szCs w:val="24"/>
          <w:lang w:val="sr-Cyrl-RS"/>
        </w:rPr>
        <w:t>69</w:t>
      </w:r>
      <w:r w:rsidR="00D676FA" w:rsidRPr="00393E72">
        <w:rPr>
          <w:rFonts w:ascii="Times New Roman" w:hAnsi="Times New Roman"/>
          <w:szCs w:val="24"/>
        </w:rPr>
        <w:t>/202</w:t>
      </w:r>
      <w:r w:rsidR="00E37CA1">
        <w:rPr>
          <w:rFonts w:ascii="Times New Roman" w:hAnsi="Times New Roman"/>
          <w:szCs w:val="24"/>
          <w:lang w:val="sr-Cyrl-RS"/>
        </w:rPr>
        <w:t>6</w:t>
      </w:r>
      <w:r w:rsidR="006B2E6A" w:rsidRPr="00393E72">
        <w:rPr>
          <w:rFonts w:ascii="Times New Roman" w:hAnsi="Times New Roman"/>
          <w:szCs w:val="24"/>
        </w:rPr>
        <w:t xml:space="preserve">), </w:t>
      </w:r>
      <w:r w:rsidR="00C90075">
        <w:rPr>
          <w:rFonts w:ascii="Times New Roman" w:hAnsi="Times New Roman"/>
          <w:szCs w:val="24"/>
          <w:lang w:val="sr-Cyrl-RS"/>
        </w:rPr>
        <w:t xml:space="preserve">у члану 61. </w:t>
      </w:r>
      <w:r w:rsidR="00536FAD">
        <w:rPr>
          <w:rFonts w:ascii="Times New Roman" w:hAnsi="Times New Roman"/>
          <w:szCs w:val="24"/>
          <w:lang w:val="sr-Cyrl-RS"/>
        </w:rPr>
        <w:t xml:space="preserve"> врши се пренумерација радних места</w:t>
      </w:r>
      <w:r w:rsidR="00C90075">
        <w:rPr>
          <w:rFonts w:ascii="Times New Roman" w:hAnsi="Times New Roman"/>
          <w:szCs w:val="24"/>
          <w:lang w:val="sr-Cyrl-RS"/>
        </w:rPr>
        <w:t xml:space="preserve"> тако што радно место број 26 постаје радно место број 27, радно место под бројем 27 постаје радно место број 28 ....  закључно са радним местом број 45 које постаје радно место број 46. У осталом делу Правилник остаје </w:t>
      </w:r>
      <w:r w:rsidRPr="00393E72">
        <w:rPr>
          <w:rFonts w:ascii="Times New Roman" w:hAnsi="Times New Roman"/>
          <w:szCs w:val="24"/>
        </w:rPr>
        <w:t xml:space="preserve">исти. </w:t>
      </w:r>
    </w:p>
    <w:p w:rsidR="000776BA" w:rsidRPr="00BA52DE" w:rsidRDefault="000776BA" w:rsidP="000776BA">
      <w:pPr>
        <w:tabs>
          <w:tab w:val="left" w:pos="790"/>
        </w:tabs>
        <w:jc w:val="both"/>
        <w:rPr>
          <w:rFonts w:ascii="Times New Roman" w:eastAsia="Times New Roman" w:hAnsi="Times New Roman"/>
          <w:sz w:val="22"/>
        </w:rPr>
      </w:pPr>
    </w:p>
    <w:p w:rsidR="000776BA" w:rsidRPr="00BA52DE" w:rsidRDefault="000776BA" w:rsidP="009464DA">
      <w:pPr>
        <w:ind w:firstLine="720"/>
        <w:jc w:val="both"/>
        <w:rPr>
          <w:rFonts w:ascii="Times New Roman" w:hAnsi="Times New Roman"/>
          <w:sz w:val="22"/>
        </w:rPr>
      </w:pPr>
      <w:r w:rsidRPr="00BA52DE">
        <w:rPr>
          <w:rFonts w:ascii="Times New Roman" w:eastAsia="Times New Roman" w:hAnsi="Times New Roman"/>
          <w:sz w:val="22"/>
        </w:rPr>
        <w:t xml:space="preserve">Правилник </w:t>
      </w:r>
      <w:r w:rsidRPr="00BA52DE">
        <w:rPr>
          <w:rFonts w:ascii="Times New Roman" w:hAnsi="Times New Roman"/>
          <w:sz w:val="22"/>
        </w:rPr>
        <w:t xml:space="preserve">о </w:t>
      </w:r>
      <w:r w:rsidR="009464DA">
        <w:rPr>
          <w:rFonts w:ascii="Times New Roman" w:hAnsi="Times New Roman"/>
          <w:sz w:val="22"/>
          <w:lang w:val="sr-Cyrl-RS"/>
        </w:rPr>
        <w:t xml:space="preserve">првој </w:t>
      </w:r>
      <w:r w:rsidRPr="00BA52DE">
        <w:rPr>
          <w:rFonts w:ascii="Times New Roman" w:hAnsi="Times New Roman"/>
          <w:sz w:val="22"/>
        </w:rPr>
        <w:t>измен</w:t>
      </w:r>
      <w:r w:rsidR="009464DA">
        <w:rPr>
          <w:rFonts w:ascii="Times New Roman" w:hAnsi="Times New Roman"/>
          <w:sz w:val="22"/>
          <w:lang w:val="sr-Cyrl-RS"/>
        </w:rPr>
        <w:t>и</w:t>
      </w:r>
      <w:r w:rsidRPr="00BA52DE">
        <w:rPr>
          <w:rFonts w:ascii="Times New Roman" w:hAnsi="Times New Roman"/>
          <w:sz w:val="22"/>
        </w:rPr>
        <w:t xml:space="preserve"> и допун</w:t>
      </w:r>
      <w:r w:rsidR="009464DA">
        <w:rPr>
          <w:rFonts w:ascii="Times New Roman" w:hAnsi="Times New Roman"/>
          <w:sz w:val="22"/>
          <w:lang w:val="sr-Cyrl-RS"/>
        </w:rPr>
        <w:t>и</w:t>
      </w:r>
      <w:r w:rsidRPr="00BA52DE">
        <w:rPr>
          <w:rFonts w:ascii="Times New Roman" w:hAnsi="Times New Roman"/>
          <w:sz w:val="22"/>
        </w:rPr>
        <w:t xml:space="preserve"> Правилника о организацији и систематизацији радних места у Општинској управи и Општинском правобранилаштву општине Житорађа, ступа на снагу дан</w:t>
      </w:r>
      <w:r w:rsidR="009464DA">
        <w:rPr>
          <w:rFonts w:ascii="Times New Roman" w:hAnsi="Times New Roman"/>
          <w:sz w:val="22"/>
          <w:lang w:val="sr-Cyrl-RS"/>
        </w:rPr>
        <w:t xml:space="preserve">ом </w:t>
      </w:r>
      <w:bookmarkStart w:id="0" w:name="_GoBack"/>
      <w:r w:rsidRPr="00BA52DE">
        <w:rPr>
          <w:rFonts w:ascii="Times New Roman" w:hAnsi="Times New Roman"/>
          <w:sz w:val="22"/>
        </w:rPr>
        <w:t>објављивања у ,, Службеном листу града Ниша“.</w:t>
      </w:r>
      <w:bookmarkEnd w:id="0"/>
    </w:p>
    <w:p w:rsidR="00D676FA" w:rsidRPr="00BA52DE" w:rsidRDefault="00D676FA" w:rsidP="007A5716">
      <w:pPr>
        <w:tabs>
          <w:tab w:val="left" w:pos="790"/>
        </w:tabs>
        <w:jc w:val="both"/>
        <w:rPr>
          <w:rFonts w:ascii="Times New Roman" w:eastAsia="Times New Roman" w:hAnsi="Times New Roman"/>
          <w:sz w:val="22"/>
        </w:rPr>
      </w:pPr>
    </w:p>
    <w:p w:rsidR="00215B49" w:rsidRPr="00BA52DE" w:rsidRDefault="00215B49" w:rsidP="007A5716">
      <w:pPr>
        <w:tabs>
          <w:tab w:val="left" w:pos="790"/>
        </w:tabs>
        <w:jc w:val="both"/>
        <w:rPr>
          <w:rFonts w:ascii="Times New Roman" w:eastAsia="Times New Roman" w:hAnsi="Times New Roman"/>
          <w:sz w:val="22"/>
          <w:lang w:val="sr-Cyrl-RS"/>
        </w:rPr>
      </w:pPr>
      <w:r w:rsidRPr="00BA52DE">
        <w:rPr>
          <w:rFonts w:ascii="Times New Roman" w:eastAsia="Times New Roman" w:hAnsi="Times New Roman"/>
          <w:sz w:val="22"/>
        </w:rPr>
        <w:t>Бр</w:t>
      </w:r>
      <w:r w:rsidR="00BF27A8">
        <w:rPr>
          <w:rFonts w:ascii="Times New Roman" w:eastAsia="Times New Roman" w:hAnsi="Times New Roman"/>
          <w:sz w:val="22"/>
        </w:rPr>
        <w:t xml:space="preserve"> 110-2207/26-01</w:t>
      </w:r>
    </w:p>
    <w:p w:rsidR="00215B49" w:rsidRPr="00BF27A8" w:rsidRDefault="00215B49" w:rsidP="007A5716">
      <w:pPr>
        <w:tabs>
          <w:tab w:val="left" w:pos="790"/>
        </w:tabs>
        <w:jc w:val="both"/>
        <w:rPr>
          <w:rFonts w:ascii="Times New Roman" w:eastAsia="Times New Roman" w:hAnsi="Times New Roman"/>
          <w:sz w:val="22"/>
          <w:lang w:val="sr-Cyrl-RS"/>
        </w:rPr>
      </w:pPr>
      <w:r w:rsidRPr="00BA52DE">
        <w:rPr>
          <w:rFonts w:ascii="Times New Roman" w:eastAsia="Times New Roman" w:hAnsi="Times New Roman"/>
          <w:sz w:val="22"/>
        </w:rPr>
        <w:t xml:space="preserve">У Житорађи, </w:t>
      </w:r>
      <w:r w:rsidR="00BF27A8">
        <w:rPr>
          <w:rFonts w:ascii="Times New Roman" w:eastAsia="Times New Roman" w:hAnsi="Times New Roman"/>
          <w:sz w:val="22"/>
        </w:rPr>
        <w:t>11.08.2026.</w:t>
      </w:r>
      <w:r w:rsidR="00BF27A8">
        <w:rPr>
          <w:rFonts w:ascii="Times New Roman" w:eastAsia="Times New Roman" w:hAnsi="Times New Roman"/>
          <w:sz w:val="22"/>
          <w:lang w:val="sr-Cyrl-RS"/>
        </w:rPr>
        <w:t>године</w:t>
      </w:r>
    </w:p>
    <w:p w:rsidR="00173FE2" w:rsidRPr="00BA52DE" w:rsidRDefault="00173FE2" w:rsidP="00424A6F">
      <w:pPr>
        <w:tabs>
          <w:tab w:val="left" w:pos="7200"/>
        </w:tabs>
        <w:jc w:val="both"/>
        <w:rPr>
          <w:rFonts w:ascii="Times New Roman" w:hAnsi="Times New Roman"/>
          <w:sz w:val="22"/>
        </w:rPr>
      </w:pPr>
    </w:p>
    <w:p w:rsidR="00173FE2" w:rsidRPr="00BA52DE" w:rsidRDefault="00173FE2" w:rsidP="00424A6F">
      <w:pPr>
        <w:tabs>
          <w:tab w:val="left" w:pos="7200"/>
        </w:tabs>
        <w:jc w:val="both"/>
        <w:rPr>
          <w:rFonts w:ascii="Times New Roman" w:hAnsi="Times New Roman"/>
          <w:sz w:val="22"/>
        </w:rPr>
      </w:pPr>
    </w:p>
    <w:p w:rsidR="00173FE2" w:rsidRPr="00BA52DE" w:rsidRDefault="00E37CA1" w:rsidP="00173FE2">
      <w:pPr>
        <w:tabs>
          <w:tab w:val="left" w:pos="7200"/>
        </w:tabs>
        <w:jc w:val="center"/>
        <w:rPr>
          <w:rFonts w:ascii="Times New Roman" w:hAnsi="Times New Roman"/>
          <w:sz w:val="22"/>
        </w:rPr>
      </w:pPr>
      <w:r w:rsidRPr="00BA52DE">
        <w:rPr>
          <w:rFonts w:ascii="Times New Roman" w:hAnsi="Times New Roman"/>
          <w:sz w:val="22"/>
          <w:lang w:val="sr-Cyrl-RS"/>
        </w:rPr>
        <w:t xml:space="preserve">ОПШТИНСКО ВЕЋЕ </w:t>
      </w:r>
      <w:r w:rsidR="00173FE2" w:rsidRPr="00BA52DE">
        <w:rPr>
          <w:rFonts w:ascii="Times New Roman" w:hAnsi="Times New Roman"/>
          <w:sz w:val="22"/>
        </w:rPr>
        <w:t>ОПШТИНЕ ЖИТОРАЂА</w:t>
      </w:r>
    </w:p>
    <w:p w:rsidR="00173FE2" w:rsidRPr="00BA52DE" w:rsidRDefault="00173FE2" w:rsidP="00424A6F">
      <w:pPr>
        <w:tabs>
          <w:tab w:val="left" w:pos="7200"/>
        </w:tabs>
        <w:jc w:val="both"/>
        <w:rPr>
          <w:rFonts w:ascii="Times New Roman" w:hAnsi="Times New Roman"/>
          <w:sz w:val="22"/>
        </w:rPr>
      </w:pPr>
    </w:p>
    <w:p w:rsidR="00E37CA1" w:rsidRPr="00BA52DE" w:rsidRDefault="002E44AB" w:rsidP="00D676FA">
      <w:pPr>
        <w:tabs>
          <w:tab w:val="left" w:pos="6430"/>
        </w:tabs>
        <w:jc w:val="right"/>
        <w:rPr>
          <w:rFonts w:ascii="Times New Roman" w:hAnsi="Times New Roman"/>
          <w:sz w:val="22"/>
          <w:lang w:val="sr-Cyrl-RS"/>
        </w:rPr>
      </w:pPr>
      <w:r w:rsidRPr="00BA52DE">
        <w:rPr>
          <w:rFonts w:ascii="Times New Roman" w:hAnsi="Times New Roman"/>
          <w:sz w:val="22"/>
        </w:rPr>
        <w:t xml:space="preserve">                                                                         </w:t>
      </w:r>
      <w:r w:rsidR="00D676FA" w:rsidRPr="00BA52DE">
        <w:rPr>
          <w:rFonts w:ascii="Times New Roman" w:hAnsi="Times New Roman"/>
          <w:sz w:val="22"/>
        </w:rPr>
        <w:t xml:space="preserve">                             </w:t>
      </w:r>
      <w:r w:rsidR="00E37CA1" w:rsidRPr="00BA52DE">
        <w:rPr>
          <w:rFonts w:ascii="Times New Roman" w:hAnsi="Times New Roman"/>
          <w:sz w:val="22"/>
          <w:lang w:val="sr-Cyrl-RS"/>
        </w:rPr>
        <w:t>Заменик Председника општине</w:t>
      </w:r>
    </w:p>
    <w:p w:rsidR="00D676FA" w:rsidRPr="00BA52DE" w:rsidRDefault="00E37CA1" w:rsidP="00E37CA1">
      <w:pPr>
        <w:tabs>
          <w:tab w:val="left" w:pos="6430"/>
        </w:tabs>
        <w:jc w:val="center"/>
        <w:rPr>
          <w:rFonts w:ascii="Times New Roman" w:hAnsi="Times New Roman"/>
          <w:sz w:val="22"/>
        </w:rPr>
      </w:pPr>
      <w:r w:rsidRPr="00BA52DE">
        <w:rPr>
          <w:rFonts w:ascii="Times New Roman" w:hAnsi="Times New Roman"/>
          <w:sz w:val="22"/>
          <w:lang w:val="sr-Cyrl-RS"/>
        </w:rPr>
        <w:tab/>
        <w:t>Житорађа</w:t>
      </w:r>
    </w:p>
    <w:p w:rsidR="00D676FA" w:rsidRPr="00BA52DE" w:rsidRDefault="00D676FA" w:rsidP="00D676FA">
      <w:pPr>
        <w:tabs>
          <w:tab w:val="left" w:pos="5930"/>
        </w:tabs>
        <w:rPr>
          <w:rFonts w:ascii="Times New Roman" w:hAnsi="Times New Roman"/>
          <w:sz w:val="22"/>
        </w:rPr>
      </w:pPr>
      <w:r w:rsidRPr="00BA52DE">
        <w:rPr>
          <w:rFonts w:ascii="Times New Roman" w:hAnsi="Times New Roman"/>
          <w:sz w:val="22"/>
        </w:rPr>
        <w:tab/>
        <w:t>________________________</w:t>
      </w:r>
    </w:p>
    <w:p w:rsidR="00424A6F" w:rsidRPr="00E37CA1" w:rsidRDefault="00D676FA" w:rsidP="00D676FA">
      <w:pPr>
        <w:tabs>
          <w:tab w:val="left" w:pos="5930"/>
        </w:tabs>
        <w:rPr>
          <w:rFonts w:ascii="Times New Roman" w:hAnsi="Times New Roman"/>
          <w:sz w:val="22"/>
          <w:lang w:val="sr-Cyrl-RS"/>
        </w:rPr>
      </w:pPr>
      <w:r w:rsidRPr="00BA52DE">
        <w:rPr>
          <w:rFonts w:ascii="Times New Roman" w:hAnsi="Times New Roman"/>
          <w:sz w:val="22"/>
        </w:rPr>
        <w:tab/>
        <w:t xml:space="preserve">        </w:t>
      </w:r>
      <w:r w:rsidR="00E37CA1" w:rsidRPr="00BA52DE">
        <w:rPr>
          <w:rFonts w:ascii="Times New Roman" w:hAnsi="Times New Roman"/>
          <w:sz w:val="22"/>
          <w:lang w:val="sr-Cyrl-RS"/>
        </w:rPr>
        <w:t>Небојша</w:t>
      </w:r>
      <w:r w:rsidR="00E37CA1">
        <w:rPr>
          <w:rFonts w:ascii="Times New Roman" w:hAnsi="Times New Roman"/>
          <w:sz w:val="22"/>
          <w:lang w:val="sr-Cyrl-RS"/>
        </w:rPr>
        <w:t xml:space="preserve"> Стевановић</w:t>
      </w:r>
    </w:p>
    <w:sectPr w:rsidR="00424A6F" w:rsidRPr="00E37CA1" w:rsidSect="007A5716">
      <w:pgSz w:w="11907" w:h="16840" w:code="9"/>
      <w:pgMar w:top="1440" w:right="1701"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4C5" w:rsidRDefault="005874C5" w:rsidP="00424A6F">
      <w:r>
        <w:separator/>
      </w:r>
    </w:p>
  </w:endnote>
  <w:endnote w:type="continuationSeparator" w:id="0">
    <w:p w:rsidR="005874C5" w:rsidRDefault="005874C5" w:rsidP="00424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4C5" w:rsidRDefault="005874C5" w:rsidP="00424A6F">
      <w:r>
        <w:separator/>
      </w:r>
    </w:p>
  </w:footnote>
  <w:footnote w:type="continuationSeparator" w:id="0">
    <w:p w:rsidR="005874C5" w:rsidRDefault="005874C5" w:rsidP="00424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2BD"/>
    <w:rsid w:val="000674D2"/>
    <w:rsid w:val="000706DF"/>
    <w:rsid w:val="0007121C"/>
    <w:rsid w:val="00072D1E"/>
    <w:rsid w:val="000776BA"/>
    <w:rsid w:val="00086420"/>
    <w:rsid w:val="00090AAB"/>
    <w:rsid w:val="000B0DD9"/>
    <w:rsid w:val="000D18A7"/>
    <w:rsid w:val="000D3459"/>
    <w:rsid w:val="000F580C"/>
    <w:rsid w:val="00133D1A"/>
    <w:rsid w:val="00146C20"/>
    <w:rsid w:val="00156CD8"/>
    <w:rsid w:val="00162FC0"/>
    <w:rsid w:val="00167986"/>
    <w:rsid w:val="00173FE2"/>
    <w:rsid w:val="0017578C"/>
    <w:rsid w:val="001A5612"/>
    <w:rsid w:val="001A63E0"/>
    <w:rsid w:val="001F0DD2"/>
    <w:rsid w:val="001F0FB3"/>
    <w:rsid w:val="00215B49"/>
    <w:rsid w:val="00221C4D"/>
    <w:rsid w:val="002362AB"/>
    <w:rsid w:val="00236B53"/>
    <w:rsid w:val="00251515"/>
    <w:rsid w:val="002C252D"/>
    <w:rsid w:val="002C5082"/>
    <w:rsid w:val="002E44AB"/>
    <w:rsid w:val="002E4676"/>
    <w:rsid w:val="0030067F"/>
    <w:rsid w:val="00376862"/>
    <w:rsid w:val="00387F83"/>
    <w:rsid w:val="00393E72"/>
    <w:rsid w:val="00395CE5"/>
    <w:rsid w:val="003A6EA6"/>
    <w:rsid w:val="003C3777"/>
    <w:rsid w:val="003E4BAC"/>
    <w:rsid w:val="003F5F9B"/>
    <w:rsid w:val="00407C89"/>
    <w:rsid w:val="00424A6F"/>
    <w:rsid w:val="00440743"/>
    <w:rsid w:val="00451C2F"/>
    <w:rsid w:val="00467BB4"/>
    <w:rsid w:val="004C2264"/>
    <w:rsid w:val="005013E6"/>
    <w:rsid w:val="00536FAD"/>
    <w:rsid w:val="005619D7"/>
    <w:rsid w:val="00564963"/>
    <w:rsid w:val="0057161B"/>
    <w:rsid w:val="00581551"/>
    <w:rsid w:val="005874C5"/>
    <w:rsid w:val="00596173"/>
    <w:rsid w:val="005B2B02"/>
    <w:rsid w:val="005E3753"/>
    <w:rsid w:val="00626525"/>
    <w:rsid w:val="00646C32"/>
    <w:rsid w:val="0066154B"/>
    <w:rsid w:val="00666A9E"/>
    <w:rsid w:val="006B2E6A"/>
    <w:rsid w:val="006E22C5"/>
    <w:rsid w:val="00717EAC"/>
    <w:rsid w:val="00723ED8"/>
    <w:rsid w:val="00726071"/>
    <w:rsid w:val="0074277C"/>
    <w:rsid w:val="00755382"/>
    <w:rsid w:val="007A5446"/>
    <w:rsid w:val="007A5716"/>
    <w:rsid w:val="007C0AAE"/>
    <w:rsid w:val="007D34E5"/>
    <w:rsid w:val="008051F5"/>
    <w:rsid w:val="0083412C"/>
    <w:rsid w:val="00863D20"/>
    <w:rsid w:val="008B0D22"/>
    <w:rsid w:val="008E7F2F"/>
    <w:rsid w:val="008F65CA"/>
    <w:rsid w:val="00936FB4"/>
    <w:rsid w:val="0094118C"/>
    <w:rsid w:val="009464DA"/>
    <w:rsid w:val="009A2201"/>
    <w:rsid w:val="00A046E8"/>
    <w:rsid w:val="00A168A6"/>
    <w:rsid w:val="00A16AFE"/>
    <w:rsid w:val="00A622EA"/>
    <w:rsid w:val="00A72CB8"/>
    <w:rsid w:val="00A757CC"/>
    <w:rsid w:val="00AA4573"/>
    <w:rsid w:val="00B102A6"/>
    <w:rsid w:val="00B47372"/>
    <w:rsid w:val="00B52166"/>
    <w:rsid w:val="00B72F68"/>
    <w:rsid w:val="00BA52DE"/>
    <w:rsid w:val="00BB706B"/>
    <w:rsid w:val="00BE23E6"/>
    <w:rsid w:val="00BE4E19"/>
    <w:rsid w:val="00BF27A8"/>
    <w:rsid w:val="00C20696"/>
    <w:rsid w:val="00C331C5"/>
    <w:rsid w:val="00C3573B"/>
    <w:rsid w:val="00C50BE8"/>
    <w:rsid w:val="00C64F1A"/>
    <w:rsid w:val="00C702BB"/>
    <w:rsid w:val="00C826A9"/>
    <w:rsid w:val="00C90075"/>
    <w:rsid w:val="00CA0A60"/>
    <w:rsid w:val="00CC1EE8"/>
    <w:rsid w:val="00CD5EFE"/>
    <w:rsid w:val="00CF7626"/>
    <w:rsid w:val="00D2048F"/>
    <w:rsid w:val="00D3625B"/>
    <w:rsid w:val="00D535B2"/>
    <w:rsid w:val="00D6647C"/>
    <w:rsid w:val="00D676FA"/>
    <w:rsid w:val="00D67D46"/>
    <w:rsid w:val="00D75A82"/>
    <w:rsid w:val="00D90B4D"/>
    <w:rsid w:val="00DB4D6A"/>
    <w:rsid w:val="00DD1469"/>
    <w:rsid w:val="00DE6024"/>
    <w:rsid w:val="00E172BD"/>
    <w:rsid w:val="00E37CA1"/>
    <w:rsid w:val="00E62622"/>
    <w:rsid w:val="00E807F0"/>
    <w:rsid w:val="00ED3018"/>
    <w:rsid w:val="00ED60C8"/>
    <w:rsid w:val="00EF3ECE"/>
    <w:rsid w:val="00EF6A69"/>
    <w:rsid w:val="00F04DAC"/>
    <w:rsid w:val="00F5224D"/>
    <w:rsid w:val="00FC1F74"/>
    <w:rsid w:val="00FC649E"/>
    <w:rsid w:val="00FE05F7"/>
    <w:rsid w:val="00FF5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076A3-EF1F-4F41-921E-3B372323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573"/>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24A6F"/>
    <w:pPr>
      <w:tabs>
        <w:tab w:val="center" w:pos="4680"/>
        <w:tab w:val="right" w:pos="9360"/>
      </w:tabs>
    </w:pPr>
  </w:style>
  <w:style w:type="character" w:customStyle="1" w:styleId="HeaderChar">
    <w:name w:val="Header Char"/>
    <w:basedOn w:val="DefaultParagraphFont"/>
    <w:link w:val="Header"/>
    <w:uiPriority w:val="99"/>
    <w:semiHidden/>
    <w:rsid w:val="00424A6F"/>
    <w:rPr>
      <w:sz w:val="24"/>
    </w:rPr>
  </w:style>
  <w:style w:type="paragraph" w:styleId="Footer">
    <w:name w:val="footer"/>
    <w:basedOn w:val="Normal"/>
    <w:link w:val="FooterChar"/>
    <w:uiPriority w:val="99"/>
    <w:semiHidden/>
    <w:unhideWhenUsed/>
    <w:rsid w:val="00424A6F"/>
    <w:pPr>
      <w:tabs>
        <w:tab w:val="center" w:pos="4680"/>
        <w:tab w:val="right" w:pos="9360"/>
      </w:tabs>
    </w:pPr>
  </w:style>
  <w:style w:type="character" w:customStyle="1" w:styleId="FooterChar">
    <w:name w:val="Footer Char"/>
    <w:basedOn w:val="DefaultParagraphFont"/>
    <w:link w:val="Footer"/>
    <w:uiPriority w:val="99"/>
    <w:semiHidden/>
    <w:rsid w:val="00424A6F"/>
    <w:rPr>
      <w:sz w:val="24"/>
    </w:rPr>
  </w:style>
  <w:style w:type="paragraph" w:styleId="BalloonText">
    <w:name w:val="Balloon Text"/>
    <w:basedOn w:val="Normal"/>
    <w:link w:val="BalloonTextChar"/>
    <w:uiPriority w:val="99"/>
    <w:semiHidden/>
    <w:unhideWhenUsed/>
    <w:rsid w:val="004C22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2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a%20Sanja\sanja\New%20folder\&#1055;&#1088;&#1072;&#1074;&#1080;&#1083;&#1085;&#1080;&#1082;-&#1086;-&#1080;&#1079;&#1084;&#1077;&#1085;a&#1084;&#1072;-&#1080;-&#1076;&#1086;&#1087;&#1091;&#1085;&#1072;&#1084;&#1072;-&#1055;&#1088;&#1072;&#1074;&#1080;&#1083;&#1085;&#1080;&#1082;&#1072;-06.11.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Правилник-о-изменaма-и-допунама-Правилника-06.11.2023.</Template>
  <TotalTime>235</TotalTime>
  <Pages>10</Pages>
  <Words>5508</Words>
  <Characters>31398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Pravnik</dc:creator>
  <cp:lastModifiedBy>Microsoft account</cp:lastModifiedBy>
  <cp:revision>7</cp:revision>
  <cp:lastPrinted>2026-08-12T09:38:00Z</cp:lastPrinted>
  <dcterms:created xsi:type="dcterms:W3CDTF">2026-08-11T07:29:00Z</dcterms:created>
  <dcterms:modified xsi:type="dcterms:W3CDTF">2026-08-12T09:52:00Z</dcterms:modified>
</cp:coreProperties>
</file>